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564" w:rsidRDefault="00294191">
      <w:pPr>
        <w:rPr>
          <w:color w:val="DCF3F7"/>
        </w:rPr>
      </w:pPr>
      <w:r w:rsidRPr="00294191">
        <w:rPr>
          <w:noProof/>
          <w:color w:val="DCF3F7"/>
        </w:rPr>
        <w:pict>
          <v:shapetype id="_x0000_t202" coordsize="21600,21600" o:spt="202" path="m,l,21600r21600,l21600,xe">
            <v:stroke joinstyle="miter"/>
            <v:path gradientshapeok="t" o:connecttype="rect"/>
          </v:shapetype>
          <v:shape id="Text Box 16" o:spid="_x0000_s2050" type="#_x0000_t202" style="position:absolute;margin-left:-3.55pt;margin-top:93.8pt;width:528.05pt;height:45.9pt;z-index:251639808;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" filled="f" stroked="f" strokeweight=".5pt">
            <v:textbox style="mso-next-textbox:#Text Box 16" inset="0,0,0,0">
              <w:txbxContent>
                <w:p w:rsidR="006215AF" w:rsidRPr="009F136E" w:rsidRDefault="006215AF" w:rsidP="00013564">
                  <w:pPr>
                    <w:spacing w:line="1000" w:lineRule="exact"/>
                    <w:rPr>
                      <w:color w:val="00A6CE"/>
                      <w:sz w:val="106"/>
                      <w:szCs w:val="106"/>
                    </w:rPr>
                  </w:pPr>
                  <w:r w:rsidRPr="009F136E">
                    <w:rPr>
                      <w:color w:val="00A6CE"/>
                      <w:sz w:val="106"/>
                      <w:szCs w:val="106"/>
                    </w:rPr>
                    <w:t xml:space="preserve">BRANCH </w:t>
                  </w:r>
                  <w:r w:rsidRPr="009F136E">
                    <w:rPr>
                      <w:b/>
                      <w:bCs/>
                      <w:color w:val="00A6CE"/>
                      <w:sz w:val="106"/>
                      <w:szCs w:val="106"/>
                    </w:rPr>
                    <w:t>REPORT</w:t>
                  </w:r>
                </w:p>
              </w:txbxContent>
            </v:textbox>
            <w10:wrap anchory="page"/>
          </v:shape>
        </w:pict>
      </w:r>
    </w:p>
    <w:p w:rsidR="00013564" w:rsidRDefault="00013564">
      <w:pPr>
        <w:rPr>
          <w:color w:val="DCF3F7"/>
        </w:rPr>
      </w:pPr>
    </w:p>
    <w:p w:rsidR="00013564" w:rsidRDefault="00013564">
      <w:pPr>
        <w:rPr>
          <w:color w:val="DCF3F7"/>
        </w:rPr>
      </w:pPr>
    </w:p>
    <w:p w:rsidR="00013564" w:rsidRDefault="00294191">
      <w:pPr>
        <w:rPr>
          <w:color w:val="DCF3F7"/>
        </w:rPr>
      </w:pPr>
      <w:r w:rsidRPr="00294191">
        <w:rPr>
          <w:noProof/>
          <w:color w:val="DCF3F7"/>
        </w:rPr>
        <w:pict>
          <v:shape id="Text Box 17" o:spid="_x0000_s2051" type="#_x0000_t202" style="position:absolute;margin-left:-1.25pt;margin-top:144.9pt;width:528.05pt;height:25.5pt;z-index:2516408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" filled="f" stroked="f" strokeweight=".5pt">
            <v:textbox style="mso-next-textbox:#Text Box 17" inset="0,0,0,0">
              <w:txbxContent>
                <w:p w:rsidR="006215AF" w:rsidRPr="009F136E" w:rsidRDefault="006215AF" w:rsidP="00D73142">
                  <w:pPr>
                    <w:pStyle w:val="BranchNumberName"/>
                  </w:pPr>
                  <w:r>
                    <w:t>ON35</w:t>
                  </w:r>
                  <w:r>
                    <w:t> </w:t>
                  </w:r>
                  <w:r w:rsidRPr="00D73142">
                    <w:rPr>
                      <w:rStyle w:val="Bluekeylinedivider"/>
                    </w:rPr>
                    <w:t>|</w:t>
                  </w:r>
                  <w:r>
                    <w:t> </w:t>
                  </w:r>
                  <w:r>
                    <w:t xml:space="preserve">HURONIA </w:t>
                  </w:r>
                </w:p>
              </w:txbxContent>
            </v:textbox>
            <w10:wrap anchory="page"/>
          </v:shape>
        </w:pict>
      </w:r>
    </w:p>
    <w:p w:rsidR="00013564" w:rsidRDefault="00013564">
      <w:pPr>
        <w:rPr>
          <w:color w:val="DCF3F7"/>
        </w:rPr>
      </w:pPr>
    </w:p>
    <w:p w:rsidR="00013564" w:rsidRDefault="00294191">
      <w:pPr>
        <w:rPr>
          <w:color w:val="DCF3F7"/>
        </w:rPr>
      </w:pPr>
      <w:r w:rsidRPr="00294191">
        <w:rPr>
          <w:noProof/>
          <w:color w:val="DCF3F7"/>
        </w:rPr>
        <w:pict>
          <v:line id="Straight Connector 18" o:spid="_x0000_s2080" style="position:absolute;z-index:251648000;visibility:visible;mso-position-horizontal-relative:page;mso-position-vertical-relative:page;mso-width-relative:margin" from="45pt,183.35pt" to="567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" strokecolor="#00a6ce" strokeweight="1pt">
            <v:stroke dashstyle="1 1" joinstyle="miter" endcap="round"/>
            <w10:wrap anchorx="page" anchory="page"/>
          </v:line>
        </w:pict>
      </w:r>
    </w:p>
    <w:p w:rsidR="00C04960" w:rsidRDefault="00294191">
      <w:pPr>
        <w:rPr>
          <w:color w:val="DCF3F7"/>
        </w:rPr>
      </w:pPr>
      <w:r w:rsidRPr="00294191">
        <w:rPr>
          <w:noProof/>
          <w:color w:val="DCF3F7"/>
        </w:rPr>
        <w:pict>
          <v:shape id="Text Box 25" o:spid="_x0000_s2053" type="#_x0000_t202" style="position:absolute;margin-left:155.75pt;margin-top:174.75pt;width:371.05pt;height:448.95pt;z-index:25164595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" filled="f" stroked="f" strokeweight=".5pt">
            <v:textbox style="mso-next-textbox:#Text Box 25" inset="2mm,14.4pt,2mm,2mm">
              <w:txbxContent>
                <w:p w:rsidR="006215AF" w:rsidRDefault="00801059" w:rsidP="0074657C">
                  <w:pPr>
                    <w:pStyle w:val="Heading1"/>
                    <w:spacing w:after="120"/>
                  </w:pPr>
                  <w:r>
                    <w:t>Vice-</w:t>
                  </w:r>
                  <w:r w:rsidR="006215AF" w:rsidRPr="00123967">
                    <w:t>President’s message</w:t>
                  </w:r>
                </w:p>
                <w:p w:rsidR="005C1B19" w:rsidRPr="005C1B19" w:rsidRDefault="00A06A34" w:rsidP="003C6E78">
                  <w:pPr>
                    <w:rPr>
                      <w:sz w:val="23"/>
                      <w:szCs w:val="23"/>
                      <w:lang w:val="en-US"/>
                    </w:rPr>
                  </w:pPr>
                  <w:proofErr w:type="gramStart"/>
                  <w:r w:rsidRPr="005C1B19">
                    <w:rPr>
                      <w:sz w:val="23"/>
                      <w:szCs w:val="23"/>
                      <w:lang w:val="en-US"/>
                    </w:rPr>
                    <w:t>Greetings</w:t>
                  </w:r>
                  <w:r w:rsidR="006215AF" w:rsidRPr="005C1B19">
                    <w:rPr>
                      <w:sz w:val="23"/>
                      <w:szCs w:val="23"/>
                      <w:lang w:val="en-US"/>
                    </w:rPr>
                    <w:t>.</w:t>
                  </w:r>
                  <w:proofErr w:type="gramEnd"/>
                  <w:r w:rsidR="006215AF" w:rsidRPr="005C1B19">
                    <w:rPr>
                      <w:sz w:val="23"/>
                      <w:szCs w:val="23"/>
                      <w:lang w:val="en-US"/>
                    </w:rPr>
                    <w:t xml:space="preserve">  Hopefully the worst of winter is behind us and we can look forward to longer and brighter days.  </w:t>
                  </w:r>
                </w:p>
                <w:p w:rsidR="005C1B19" w:rsidRPr="005C1B19" w:rsidRDefault="005C1B19" w:rsidP="003C6E78">
                  <w:pPr>
                    <w:rPr>
                      <w:sz w:val="16"/>
                      <w:szCs w:val="16"/>
                      <w:lang w:val="en-US"/>
                    </w:rPr>
                  </w:pPr>
                </w:p>
                <w:p w:rsidR="006215AF" w:rsidRPr="005C1B19" w:rsidRDefault="005C1B19" w:rsidP="003C6E78">
                  <w:pPr>
                    <w:rPr>
                      <w:sz w:val="23"/>
                      <w:szCs w:val="23"/>
                      <w:lang w:val="en-US"/>
                    </w:rPr>
                  </w:pPr>
                  <w:r w:rsidRPr="005C1B19">
                    <w:rPr>
                      <w:sz w:val="23"/>
                      <w:szCs w:val="23"/>
                      <w:lang w:val="en-US"/>
                    </w:rPr>
                    <w:t xml:space="preserve">There are a number of </w:t>
                  </w:r>
                  <w:r w:rsidR="00656A20">
                    <w:rPr>
                      <w:sz w:val="23"/>
                      <w:szCs w:val="23"/>
                      <w:lang w:val="en-US"/>
                    </w:rPr>
                    <w:t xml:space="preserve">personnel </w:t>
                  </w:r>
                  <w:r w:rsidRPr="005C1B19">
                    <w:rPr>
                      <w:sz w:val="23"/>
                      <w:szCs w:val="23"/>
                      <w:lang w:val="en-US"/>
                    </w:rPr>
                    <w:t xml:space="preserve">changes to </w:t>
                  </w:r>
                  <w:r w:rsidR="00656A20">
                    <w:rPr>
                      <w:sz w:val="23"/>
                      <w:szCs w:val="23"/>
                      <w:lang w:val="en-US"/>
                    </w:rPr>
                    <w:t xml:space="preserve">the </w:t>
                  </w:r>
                  <w:r w:rsidRPr="005C1B19">
                    <w:rPr>
                      <w:sz w:val="23"/>
                      <w:szCs w:val="23"/>
                      <w:lang w:val="en-US"/>
                    </w:rPr>
                    <w:t>Board that I would like to announce.  Chris Auger has stepped down as President effective December 31, 2024 and I</w:t>
                  </w:r>
                  <w:r w:rsidR="00801059">
                    <w:rPr>
                      <w:sz w:val="23"/>
                      <w:szCs w:val="23"/>
                      <w:lang w:val="en-US"/>
                    </w:rPr>
                    <w:t>, as Vice-President, will assume the responsibilities of the</w:t>
                  </w:r>
                  <w:r w:rsidRPr="005C1B19">
                    <w:rPr>
                      <w:sz w:val="23"/>
                      <w:szCs w:val="23"/>
                      <w:lang w:val="en-US"/>
                    </w:rPr>
                    <w:t xml:space="preserve"> President</w:t>
                  </w:r>
                  <w:r w:rsidR="00801059">
                    <w:rPr>
                      <w:sz w:val="23"/>
                      <w:szCs w:val="23"/>
                      <w:lang w:val="en-US"/>
                    </w:rPr>
                    <w:t xml:space="preserve"> until our May AMM</w:t>
                  </w:r>
                  <w:r w:rsidRPr="005C1B19">
                    <w:rPr>
                      <w:sz w:val="23"/>
                      <w:szCs w:val="23"/>
                      <w:lang w:val="en-US"/>
                    </w:rPr>
                    <w:t>.  Chris has taken on the role of Secretary and remains our Web Editor.  Julia Nicholls has assumed the role of Branch Treasurer. Noreen Campbell, after 15 years of service, the last 5 years as Treasurer, has resigned from the Board effective December 2024.  As well, after 10 years, Kathy Rupnow will be resigning from the Board at the May AMM.  We thank Noreen and Kathy for their many years of dedicated service.  We are looking for volunteers to fill the roles of Recruitment and Director at Large.</w:t>
                  </w:r>
                </w:p>
                <w:p w:rsidR="006215AF" w:rsidRPr="005C1B19" w:rsidRDefault="006215AF" w:rsidP="003C6E78">
                  <w:pPr>
                    <w:rPr>
                      <w:sz w:val="16"/>
                      <w:szCs w:val="16"/>
                      <w:lang w:val="en-US"/>
                    </w:rPr>
                  </w:pPr>
                </w:p>
                <w:p w:rsidR="006215AF" w:rsidRPr="005C1B19" w:rsidRDefault="006215AF" w:rsidP="003C6E78">
                  <w:pPr>
                    <w:rPr>
                      <w:sz w:val="23"/>
                      <w:szCs w:val="23"/>
                      <w:lang w:val="en-US"/>
                    </w:rPr>
                  </w:pPr>
                  <w:r w:rsidRPr="005C1B19">
                    <w:rPr>
                      <w:sz w:val="23"/>
                      <w:szCs w:val="23"/>
                      <w:lang w:val="en-US"/>
                    </w:rPr>
                    <w:t xml:space="preserve">Last year we had two well attended meetings at the Barrie Legion.  </w:t>
                  </w:r>
                </w:p>
                <w:p w:rsidR="006215AF" w:rsidRPr="005C1B19" w:rsidRDefault="006215AF" w:rsidP="00D904DA">
                  <w:pPr>
                    <w:rPr>
                      <w:sz w:val="23"/>
                      <w:szCs w:val="23"/>
                      <w:lang w:val="en-US"/>
                    </w:rPr>
                  </w:pPr>
                  <w:r w:rsidRPr="005C1B19">
                    <w:rPr>
                      <w:sz w:val="23"/>
                      <w:szCs w:val="23"/>
                      <w:lang w:val="en-US"/>
                    </w:rPr>
                    <w:t>This year, I am very excited to announce that the Barrie and Simcoe County Chapter of Dying with Dignity Canada will be making presentations at our 2025 Annual Meeting of Members (AMM) and Annual General Meeting (AGM).  At the May 1</w:t>
                  </w:r>
                  <w:r w:rsidRPr="005C1B19">
                    <w:rPr>
                      <w:sz w:val="23"/>
                      <w:szCs w:val="23"/>
                      <w:vertAlign w:val="superscript"/>
                      <w:lang w:val="en-US"/>
                    </w:rPr>
                    <w:t>st</w:t>
                  </w:r>
                  <w:r w:rsidRPr="005C1B19">
                    <w:rPr>
                      <w:sz w:val="23"/>
                      <w:szCs w:val="23"/>
                      <w:lang w:val="en-US"/>
                    </w:rPr>
                    <w:t xml:space="preserve"> AMM, the topic will be Advance Care Planning (ACP) and at our October 8 AGM, the topic will be Medical Assistance in Dying (MAID).</w:t>
                  </w:r>
                </w:p>
                <w:p w:rsidR="006215AF" w:rsidRPr="005C1B19" w:rsidRDefault="006215AF" w:rsidP="003C6E78">
                  <w:pPr>
                    <w:rPr>
                      <w:sz w:val="16"/>
                      <w:szCs w:val="16"/>
                      <w:lang w:val="en-US"/>
                    </w:rPr>
                  </w:pPr>
                </w:p>
                <w:p w:rsidR="006215AF" w:rsidRPr="005C1B19" w:rsidRDefault="006215AF" w:rsidP="003C6E78">
                  <w:pPr>
                    <w:rPr>
                      <w:rFonts w:cstheme="minorHAnsi"/>
                      <w:color w:val="222222"/>
                      <w:sz w:val="23"/>
                      <w:szCs w:val="23"/>
                      <w:shd w:val="clear" w:color="auto" w:fill="FFFFFF"/>
                    </w:rPr>
                  </w:pPr>
                  <w:bookmarkStart w:id="0" w:name="_GoBack"/>
                  <w:bookmarkEnd w:id="0"/>
                  <w:r w:rsidRPr="005C1B19">
                    <w:rPr>
                      <w:rFonts w:cstheme="minorHAnsi"/>
                      <w:color w:val="222222"/>
                      <w:sz w:val="23"/>
                      <w:szCs w:val="23"/>
                      <w:shd w:val="clear" w:color="auto" w:fill="FFFFFF"/>
                    </w:rPr>
                    <w:t xml:space="preserve">I am excited to announce a Meet and Greet later this year.  The location will likely be </w:t>
                  </w:r>
                  <w:proofErr w:type="spellStart"/>
                  <w:r w:rsidRPr="005C1B19">
                    <w:rPr>
                      <w:rFonts w:cstheme="minorHAnsi"/>
                      <w:color w:val="222222"/>
                      <w:sz w:val="23"/>
                      <w:szCs w:val="23"/>
                      <w:shd w:val="clear" w:color="auto" w:fill="FFFFFF"/>
                    </w:rPr>
                    <w:t>Wasaga</w:t>
                  </w:r>
                  <w:proofErr w:type="spellEnd"/>
                  <w:r w:rsidRPr="005C1B19">
                    <w:rPr>
                      <w:rFonts w:cstheme="minorHAnsi"/>
                      <w:color w:val="222222"/>
                      <w:sz w:val="23"/>
                      <w:szCs w:val="23"/>
                      <w:shd w:val="clear" w:color="auto" w:fill="FFFFFF"/>
                    </w:rPr>
                    <w:t xml:space="preserve"> Beach but date </w:t>
                  </w:r>
                  <w:proofErr w:type="spellStart"/>
                  <w:proofErr w:type="gramStart"/>
                  <w:r w:rsidRPr="005C1B19">
                    <w:rPr>
                      <w:rFonts w:cstheme="minorHAnsi"/>
                      <w:color w:val="222222"/>
                      <w:sz w:val="23"/>
                      <w:szCs w:val="23"/>
                      <w:shd w:val="clear" w:color="auto" w:fill="FFFFFF"/>
                    </w:rPr>
                    <w:t>tbd</w:t>
                  </w:r>
                  <w:proofErr w:type="spellEnd"/>
                  <w:proofErr w:type="gramEnd"/>
                  <w:r w:rsidRPr="005C1B19">
                    <w:rPr>
                      <w:rFonts w:cstheme="minorHAnsi"/>
                      <w:color w:val="222222"/>
                      <w:sz w:val="23"/>
                      <w:szCs w:val="23"/>
                      <w:shd w:val="clear" w:color="auto" w:fill="FFFFFF"/>
                    </w:rPr>
                    <w:t>.</w:t>
                  </w:r>
                </w:p>
                <w:p w:rsidR="006215AF" w:rsidRPr="005C1B19" w:rsidRDefault="006215AF" w:rsidP="003C6E78">
                  <w:pPr>
                    <w:rPr>
                      <w:rFonts w:cstheme="minorHAnsi"/>
                      <w:color w:val="222222"/>
                      <w:sz w:val="16"/>
                      <w:szCs w:val="16"/>
                      <w:shd w:val="clear" w:color="auto" w:fill="FFFFFF"/>
                    </w:rPr>
                  </w:pPr>
                </w:p>
                <w:p w:rsidR="006215AF" w:rsidRPr="005C1B19" w:rsidRDefault="006215AF" w:rsidP="002F1994">
                  <w:pPr>
                    <w:rPr>
                      <w:rFonts w:eastAsia="Times New Roman"/>
                      <w:sz w:val="23"/>
                      <w:szCs w:val="23"/>
                    </w:rPr>
                  </w:pPr>
                  <w:r w:rsidRPr="005C1B19">
                    <w:rPr>
                      <w:rFonts w:eastAsia="Times New Roman"/>
                      <w:sz w:val="23"/>
                      <w:szCs w:val="23"/>
                    </w:rPr>
                    <w:t>Your Branch Board remains committed to our membership.</w:t>
                  </w:r>
                </w:p>
              </w:txbxContent>
            </v:textbox>
            <w10:wrap anchory="page"/>
          </v:shape>
        </w:pict>
      </w:r>
    </w:p>
    <w:p w:rsidR="007D5504" w:rsidRDefault="007D5504">
      <w:pPr>
        <w:rPr>
          <w:color w:val="DCF3F7"/>
        </w:rPr>
      </w:pPr>
    </w:p>
    <w:p w:rsidR="007D5504" w:rsidRDefault="00294191">
      <w:pPr>
        <w:rPr>
          <w:color w:val="DCF3F7"/>
        </w:rPr>
      </w:pPr>
      <w:r w:rsidRPr="00294191">
        <w:rPr>
          <w:noProof/>
          <w:color w:val="DCF3F7"/>
        </w:rPr>
        <w:pict>
          <v:shape id="Text Box 19" o:spid="_x0000_s2052" type="#_x0000_t202" style="position:absolute;margin-left:-1.5pt;margin-top:183.75pt;width:147.4pt;height:431.4pt;z-index:25164288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" fillcolor="#e5f6fa" stroked="f" strokeweight=".5pt">
            <v:textbox style="mso-next-textbox:#Text Box 19" inset="4mm,6mm,4mm,4mm">
              <w:txbxContent>
                <w:p w:rsidR="006215AF" w:rsidRDefault="006215AF" w:rsidP="00CA2F80">
                  <w:pPr>
                    <w:pStyle w:val="SidebarHeadings"/>
                    <w:spacing w:before="0"/>
                  </w:pPr>
                  <w:r>
                    <w:t>Contact Us</w:t>
                  </w:r>
                </w:p>
                <w:p w:rsidR="006215AF" w:rsidRDefault="006215AF" w:rsidP="00C04960">
                  <w:pPr>
                    <w:pStyle w:val="SidebarText"/>
                  </w:pPr>
                  <w:r>
                    <w:t xml:space="preserve">80 Bradford Street </w:t>
                  </w:r>
                </w:p>
                <w:p w:rsidR="006215AF" w:rsidRDefault="006215AF" w:rsidP="00C04960">
                  <w:pPr>
                    <w:pStyle w:val="SidebarText"/>
                  </w:pPr>
                  <w:r>
                    <w:t>Barrie, Ontario</w:t>
                  </w:r>
                </w:p>
                <w:p w:rsidR="006215AF" w:rsidRDefault="006215AF" w:rsidP="00C04960">
                  <w:pPr>
                    <w:pStyle w:val="SidebarText"/>
                  </w:pPr>
                  <w:r>
                    <w:t>L4N 6S7</w:t>
                  </w:r>
                </w:p>
                <w:p w:rsidR="006215AF" w:rsidRDefault="006215AF" w:rsidP="00C04960">
                  <w:pPr>
                    <w:pStyle w:val="SidebarText"/>
                  </w:pPr>
                  <w:r>
                    <w:t>1-905-806-1954</w:t>
                  </w:r>
                </w:p>
                <w:p w:rsidR="006215AF" w:rsidRDefault="006215AF" w:rsidP="00C04960">
                  <w:pPr>
                    <w:pStyle w:val="SidebarText"/>
                  </w:pPr>
                </w:p>
                <w:p w:rsidR="006215AF" w:rsidRDefault="006215AF" w:rsidP="00011888">
                  <w:pPr>
                    <w:pStyle w:val="EventText"/>
                  </w:pPr>
                  <w:r>
                    <w:t>huronia@federalretirees.ca</w:t>
                  </w:r>
                </w:p>
                <w:p w:rsidR="006215AF" w:rsidRPr="007A0CC5" w:rsidRDefault="00294191" w:rsidP="007A0CC5">
                  <w:pPr>
                    <w:spacing w:before="100" w:beforeAutospacing="1" w:after="100" w:afterAutospacing="1"/>
                    <w:rPr>
                      <w:sz w:val="18"/>
                    </w:rPr>
                  </w:pPr>
                  <w:hyperlink r:id="rId7" w:history="1">
                    <w:proofErr w:type="gramStart"/>
                    <w:r w:rsidR="006215AF">
                      <w:rPr>
                        <w:sz w:val="18"/>
                      </w:rPr>
                      <w:t xml:space="preserve">Huronia  </w:t>
                    </w:r>
                    <w:r w:rsidR="006215AF" w:rsidRPr="007A0CC5">
                      <w:rPr>
                        <w:sz w:val="18"/>
                      </w:rPr>
                      <w:t>Federal</w:t>
                    </w:r>
                    <w:proofErr w:type="gramEnd"/>
                    <w:r w:rsidR="006215AF" w:rsidRPr="007A0CC5">
                      <w:rPr>
                        <w:sz w:val="18"/>
                      </w:rPr>
                      <w:t xml:space="preserve"> Retirees</w:t>
                    </w:r>
                  </w:hyperlink>
                </w:p>
                <w:p w:rsidR="006215AF" w:rsidRPr="00591D76" w:rsidRDefault="006215AF" w:rsidP="00123967">
                  <w:pPr>
                    <w:pStyle w:val="DottedLineTextDivider"/>
                    <w:pBdr>
                      <w:bottom w:val="dotted" w:sz="8" w:space="0" w:color="00A6CE"/>
                      <w:between w:val="single" w:sz="8" w:space="1" w:color="00A6CE"/>
                    </w:pBdr>
                  </w:pPr>
                </w:p>
                <w:p w:rsidR="006215AF" w:rsidRDefault="006215AF" w:rsidP="00A331C9">
                  <w:pPr>
                    <w:pStyle w:val="SidebarHeadings"/>
                  </w:pPr>
                  <w:r>
                    <w:t>Membership</w:t>
                  </w:r>
                </w:p>
                <w:p w:rsidR="006215AF" w:rsidRDefault="006215AF" w:rsidP="00123967">
                  <w:pPr>
                    <w:pStyle w:val="SidebarText"/>
                  </w:pPr>
                  <w:r>
                    <w:t>Effective January 1, 2025, single memberships are $57.24 per year and double memberships are $74.40 per year.  Monthly deduction at source will be $4.77 for single membership and $6.20 for double membership.</w:t>
                  </w:r>
                </w:p>
                <w:p w:rsidR="006215AF" w:rsidRDefault="006215AF" w:rsidP="00123967">
                  <w:pPr>
                    <w:pStyle w:val="SidebarText"/>
                  </w:pPr>
                </w:p>
                <w:p w:rsidR="006215AF" w:rsidRDefault="006215AF" w:rsidP="00123967">
                  <w:pPr>
                    <w:pStyle w:val="SidebarText"/>
                  </w:pPr>
                  <w:r>
                    <w:t>Members are encouraged to pay membership dues through Dues Deduction at Source (DDS). It is the simplest and most convenient way to pay for your membership and to automatically renew annually.  Thanks to our relationship with Treasury Board and the Pension Centre, the DDS option allows your membership fees to be deducted directly from your pension on a monthly basis.</w:t>
                  </w:r>
                </w:p>
              </w:txbxContent>
            </v:textbox>
            <w10:wrap anchory="page"/>
          </v:shape>
        </w:pict>
      </w:r>
    </w:p>
    <w:p w:rsidR="007D5504" w:rsidRDefault="007D5504">
      <w:pPr>
        <w:rPr>
          <w:color w:val="DCF3F7"/>
        </w:rPr>
      </w:pPr>
    </w:p>
    <w:p w:rsidR="007D5504" w:rsidRDefault="00340629">
      <w:pPr>
        <w:rPr>
          <w:color w:val="DCF3F7"/>
        </w:rPr>
      </w:pPr>
      <w:r w:rsidRPr="00AA5977">
        <w:rPr>
          <w:noProof/>
          <w:color w:val="DCF3F7"/>
          <w:lang w:val="en-US"/>
        </w:rPr>
        <w:drawing>
          <wp:anchor distT="0" distB="0" distL="114300" distR="114300" simplePos="0" relativeHeight="251649024" behindDoc="0" locked="1" layoutInCell="1" allowOverlap="1">
            <wp:simplePos x="0" y="0"/>
            <wp:positionH relativeFrom="column">
              <wp:posOffset>2618105</wp:posOffset>
            </wp:positionH>
            <wp:positionV relativeFrom="page">
              <wp:posOffset>7249795</wp:posOffset>
            </wp:positionV>
            <wp:extent cx="569595" cy="783590"/>
            <wp:effectExtent l="1905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O-PresidentPhoto.jpg"/>
                    <pic:cNvPicPr/>
                  </pic:nvPicPr>
                  <pic:blipFill>
                    <a:blip r:embed="rId8" cstate="print"/>
                    <a:stretch>
                      <a:fillRect/>
                    </a:stretch>
                  </pic:blipFill>
                  <pic:spPr>
                    <a:xfrm>
                      <a:off x="0" y="0"/>
                      <a:ext cx="569595" cy="783590"/>
                    </a:xfrm>
                    <a:prstGeom prst="rect">
                      <a:avLst/>
                    </a:prstGeom>
                  </pic:spPr>
                </pic:pic>
              </a:graphicData>
            </a:graphic>
          </wp:anchor>
        </w:drawing>
      </w: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294191">
      <w:pPr>
        <w:rPr>
          <w:color w:val="DCF3F7"/>
        </w:rPr>
      </w:pPr>
      <w:r w:rsidRPr="00294191">
        <w:rPr>
          <w:noProof/>
          <w:color w:val="DCF3F7"/>
        </w:rPr>
        <w:pict>
          <v:shape id="Text Box 27" o:spid="_x0000_s2054" type="#_x0000_t202" style="position:absolute;margin-left:272pt;margin-top:559.3pt;width:212.1pt;height:64.4pt;z-index:251650048;visibility:visibl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" filled="f" stroked="f" strokeweight=".5pt">
            <v:textbox style="mso-next-textbox:#Text Box 27" inset="2mm,2mm,2mm,0">
              <w:txbxContent>
                <w:p w:rsidR="006215AF" w:rsidRPr="005C1B19" w:rsidRDefault="006215AF" w:rsidP="00FE58C7">
                  <w:pPr>
                    <w:pStyle w:val="Text"/>
                    <w:spacing w:after="0"/>
                    <w:rPr>
                      <w:sz w:val="23"/>
                      <w:szCs w:val="23"/>
                    </w:rPr>
                  </w:pPr>
                  <w:r w:rsidRPr="005C1B19">
                    <w:rPr>
                      <w:sz w:val="23"/>
                      <w:szCs w:val="23"/>
                    </w:rPr>
                    <w:t>Sincerely,</w:t>
                  </w:r>
                </w:p>
                <w:p w:rsidR="006215AF" w:rsidRPr="005C1B19" w:rsidRDefault="006215AF" w:rsidP="00FE58C7">
                  <w:pPr>
                    <w:pStyle w:val="Text"/>
                    <w:spacing w:after="0"/>
                    <w:rPr>
                      <w:sz w:val="23"/>
                      <w:szCs w:val="23"/>
                    </w:rPr>
                  </w:pPr>
                </w:p>
                <w:p w:rsidR="006215AF" w:rsidRPr="005C1B19" w:rsidRDefault="000B0196" w:rsidP="00664D25">
                  <w:pPr>
                    <w:pStyle w:val="PresidentsName"/>
                    <w:rPr>
                      <w:sz w:val="23"/>
                      <w:szCs w:val="23"/>
                    </w:rPr>
                  </w:pPr>
                  <w:r w:rsidRPr="005C1B19">
                    <w:rPr>
                      <w:sz w:val="23"/>
                      <w:szCs w:val="23"/>
                    </w:rPr>
                    <w:t>Leo Brooks</w:t>
                  </w:r>
                </w:p>
                <w:p w:rsidR="006215AF" w:rsidRPr="005C1B19" w:rsidRDefault="006215AF" w:rsidP="00664D25">
                  <w:pPr>
                    <w:pStyle w:val="Photocaptions"/>
                    <w:spacing w:before="120"/>
                    <w:rPr>
                      <w:sz w:val="23"/>
                      <w:szCs w:val="23"/>
                    </w:rPr>
                  </w:pPr>
                  <w:r w:rsidRPr="005C1B19">
                    <w:rPr>
                      <w:sz w:val="23"/>
                      <w:szCs w:val="23"/>
                    </w:rPr>
                    <w:t xml:space="preserve">Huronia Branch </w:t>
                  </w:r>
                  <w:r w:rsidR="00801059">
                    <w:rPr>
                      <w:sz w:val="23"/>
                      <w:szCs w:val="23"/>
                    </w:rPr>
                    <w:t>Vice-</w:t>
                  </w:r>
                  <w:r w:rsidRPr="005C1B19">
                    <w:rPr>
                      <w:sz w:val="23"/>
                      <w:szCs w:val="23"/>
                    </w:rPr>
                    <w:t>President</w:t>
                  </w:r>
                </w:p>
              </w:txbxContent>
            </v:textbox>
            <w10:wrap anchory="page"/>
          </v:shape>
        </w:pict>
      </w:r>
    </w:p>
    <w:p w:rsidR="007D5504" w:rsidRDefault="007D5504">
      <w:pPr>
        <w:rPr>
          <w:color w:val="DCF3F7"/>
        </w:rPr>
      </w:pPr>
    </w:p>
    <w:p w:rsidR="007D5504" w:rsidRDefault="007D5504">
      <w:pPr>
        <w:rPr>
          <w:color w:val="DCF3F7"/>
        </w:rPr>
      </w:pPr>
    </w:p>
    <w:p w:rsidR="00340629" w:rsidRDefault="00340629">
      <w:pPr>
        <w:rPr>
          <w:color w:val="DCF3F7"/>
        </w:rPr>
      </w:pPr>
    </w:p>
    <w:p w:rsidR="00340629" w:rsidRDefault="00340629">
      <w:pPr>
        <w:rPr>
          <w:color w:val="DCF3F7"/>
        </w:rPr>
      </w:pPr>
    </w:p>
    <w:p w:rsidR="007D5504" w:rsidRDefault="007D5504">
      <w:pPr>
        <w:rPr>
          <w:color w:val="DCF3F7"/>
        </w:rPr>
      </w:pPr>
    </w:p>
    <w:p w:rsidR="00512BC2" w:rsidRDefault="008B740F">
      <w:pPr>
        <w:rPr>
          <w:color w:val="DCF3F7"/>
        </w:rPr>
      </w:pPr>
      <w:r>
        <w:rPr>
          <w:noProof/>
          <w:color w:val="DCF3F7"/>
          <w:lang w:val="en-US"/>
        </w:rPr>
        <w:drawing>
          <wp:anchor distT="0" distB="0" distL="114300" distR="114300" simplePos="0" relativeHeight="251651072" behindDoc="0" locked="0" layoutInCell="1" allowOverlap="1">
            <wp:simplePos x="0" y="0"/>
            <wp:positionH relativeFrom="page">
              <wp:posOffset>589065</wp:posOffset>
            </wp:positionH>
            <wp:positionV relativeFrom="page">
              <wp:posOffset>8098971</wp:posOffset>
            </wp:positionV>
            <wp:extent cx="6602937" cy="1377538"/>
            <wp:effectExtent l="19050" t="0" r="7413"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O-PresidentPhot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02937" cy="1377538"/>
                    </a:xfrm>
                    <a:prstGeom prst="rect">
                      <a:avLst/>
                    </a:prstGeom>
                  </pic:spPr>
                </pic:pic>
              </a:graphicData>
            </a:graphic>
          </wp:anchor>
        </w:drawing>
      </w:r>
      <w:r w:rsidR="00512BC2">
        <w:rPr>
          <w:color w:val="DCF3F7"/>
        </w:rPr>
        <w:br w:type="page"/>
      </w:r>
    </w:p>
    <w:p w:rsidR="007D5504" w:rsidRDefault="008F6214" w:rsidP="00512BC2">
      <w:pPr>
        <w:jc w:val="right"/>
        <w:rPr>
          <w:color w:val="DCF3F7"/>
        </w:rPr>
      </w:pPr>
      <w:r>
        <w:rPr>
          <w:noProof/>
          <w:color w:val="DCF3F7"/>
          <w:lang w:val="en-US"/>
        </w:rPr>
        <w:lastRenderedPageBreak/>
        <w:drawing>
          <wp:anchor distT="0" distB="0" distL="114300" distR="114300" simplePos="0" relativeHeight="251813376" behindDoc="0" locked="0" layoutInCell="1" allowOverlap="1">
            <wp:simplePos x="0" y="0"/>
            <wp:positionH relativeFrom="margin">
              <wp:align>left</wp:align>
            </wp:positionH>
            <wp:positionV relativeFrom="margin">
              <wp:align>top</wp:align>
            </wp:positionV>
            <wp:extent cx="2832735" cy="2125345"/>
            <wp:effectExtent l="19050" t="0" r="5715" b="0"/>
            <wp:wrapSquare wrapText="bothSides"/>
            <wp:docPr id="2" name="Picture 1" descr="DSCN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80.JPG"/>
                    <pic:cNvPicPr/>
                  </pic:nvPicPr>
                  <pic:blipFill>
                    <a:blip r:embed="rId10" cstate="print">
                      <a:lum bright="20000" contrast="20000"/>
                    </a:blip>
                    <a:stretch>
                      <a:fillRect/>
                    </a:stretch>
                  </pic:blipFill>
                  <pic:spPr>
                    <a:xfrm>
                      <a:off x="0" y="0"/>
                      <a:ext cx="2832735" cy="2125345"/>
                    </a:xfrm>
                    <a:prstGeom prst="rect">
                      <a:avLst/>
                    </a:prstGeom>
                  </pic:spPr>
                </pic:pic>
              </a:graphicData>
            </a:graphic>
          </wp:anchor>
        </w:drawing>
      </w:r>
    </w:p>
    <w:p w:rsidR="00375526" w:rsidRPr="00340629" w:rsidRDefault="001D3E6E" w:rsidP="008308DD">
      <w:pPr>
        <w:pStyle w:val="Heading1"/>
        <w:jc w:val="center"/>
      </w:pPr>
      <w:r>
        <w:t>Huronia Branch Annual</w:t>
      </w:r>
      <w:r w:rsidR="00C93F07">
        <w:t xml:space="preserve"> </w:t>
      </w:r>
      <w:r w:rsidR="008266C1">
        <w:t xml:space="preserve">General </w:t>
      </w:r>
      <w:r w:rsidR="00C93F07">
        <w:t>Meeting</w:t>
      </w:r>
      <w:r w:rsidR="003C6E78">
        <w:t xml:space="preserve"> </w:t>
      </w:r>
      <w:r w:rsidR="00C34F33">
        <w:t xml:space="preserve">– </w:t>
      </w:r>
      <w:r w:rsidR="008266C1">
        <w:t>Oct 9</w:t>
      </w:r>
      <w:r w:rsidR="003C6E78">
        <w:t>, 2024</w:t>
      </w:r>
    </w:p>
    <w:p w:rsidR="008266C1" w:rsidRPr="008F6214" w:rsidRDefault="008308DD" w:rsidP="004D1EB2">
      <w:pPr>
        <w:pStyle w:val="Text"/>
        <w:ind w:left="5130"/>
        <w:rPr>
          <w:sz w:val="24"/>
          <w:szCs w:val="24"/>
        </w:rPr>
      </w:pPr>
      <w:r>
        <w:rPr>
          <w:noProof/>
          <w:sz w:val="24"/>
          <w:szCs w:val="24"/>
          <w:lang w:val="en-US"/>
        </w:rPr>
        <w:drawing>
          <wp:anchor distT="0" distB="91440" distL="182880" distR="182880" simplePos="0" relativeHeight="251652096" behindDoc="0" locked="0" layoutInCell="1" allowOverlap="1">
            <wp:simplePos x="0" y="0"/>
            <wp:positionH relativeFrom="page">
              <wp:posOffset>793750</wp:posOffset>
            </wp:positionH>
            <wp:positionV relativeFrom="page">
              <wp:posOffset>3467100</wp:posOffset>
            </wp:positionV>
            <wp:extent cx="6437630" cy="2552700"/>
            <wp:effectExtent l="1905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PO-EditorialPhoto.jpg"/>
                    <pic:cNvPicPr/>
                  </pic:nvPicPr>
                  <pic:blipFill>
                    <a:blip r:embed="rId11" cstate="print">
                      <a:lum bright="20000" contrast="10000"/>
                    </a:blip>
                    <a:srcRect t="30119" r="5699" b="19893"/>
                    <a:stretch>
                      <a:fillRect/>
                    </a:stretch>
                  </pic:blipFill>
                  <pic:spPr>
                    <a:xfrm>
                      <a:off x="0" y="0"/>
                      <a:ext cx="6437630" cy="2552700"/>
                    </a:xfrm>
                    <a:prstGeom prst="rect">
                      <a:avLst/>
                    </a:prstGeom>
                  </pic:spPr>
                </pic:pic>
              </a:graphicData>
            </a:graphic>
          </wp:anchor>
        </w:drawing>
      </w:r>
      <w:r w:rsidR="00E94CAE" w:rsidRPr="006E68A4">
        <w:rPr>
          <w:noProof/>
          <w:sz w:val="24"/>
          <w:szCs w:val="24"/>
        </w:rPr>
        <w:t xml:space="preserve">The Huronia Branch </w:t>
      </w:r>
      <w:r w:rsidR="00586A61">
        <w:rPr>
          <w:noProof/>
          <w:sz w:val="24"/>
          <w:szCs w:val="24"/>
        </w:rPr>
        <w:t xml:space="preserve">Annual </w:t>
      </w:r>
      <w:r w:rsidR="008F6214">
        <w:rPr>
          <w:noProof/>
          <w:sz w:val="24"/>
          <w:szCs w:val="24"/>
        </w:rPr>
        <w:t>Gener</w:t>
      </w:r>
      <w:r w:rsidR="008266C1">
        <w:rPr>
          <w:noProof/>
          <w:sz w:val="24"/>
          <w:szCs w:val="24"/>
        </w:rPr>
        <w:t>al Meeting</w:t>
      </w:r>
      <w:r w:rsidR="00586A61">
        <w:rPr>
          <w:noProof/>
          <w:sz w:val="24"/>
          <w:szCs w:val="24"/>
        </w:rPr>
        <w:t xml:space="preserve"> (</w:t>
      </w:r>
      <w:r w:rsidR="008266C1">
        <w:rPr>
          <w:sz w:val="24"/>
          <w:szCs w:val="24"/>
        </w:rPr>
        <w:t>AG</w:t>
      </w:r>
      <w:r w:rsidR="00C34F33" w:rsidRPr="006E68A4">
        <w:rPr>
          <w:sz w:val="24"/>
          <w:szCs w:val="24"/>
        </w:rPr>
        <w:t>M</w:t>
      </w:r>
      <w:r w:rsidR="00586A61">
        <w:rPr>
          <w:sz w:val="24"/>
          <w:szCs w:val="24"/>
        </w:rPr>
        <w:t>)</w:t>
      </w:r>
      <w:r w:rsidR="00C34F33" w:rsidRPr="006E68A4">
        <w:rPr>
          <w:sz w:val="24"/>
          <w:szCs w:val="24"/>
        </w:rPr>
        <w:t xml:space="preserve"> </w:t>
      </w:r>
      <w:r w:rsidR="00E94CAE" w:rsidRPr="006E68A4">
        <w:rPr>
          <w:sz w:val="24"/>
          <w:szCs w:val="24"/>
        </w:rPr>
        <w:t xml:space="preserve">was held at the </w:t>
      </w:r>
      <w:r w:rsidR="00586A61">
        <w:rPr>
          <w:sz w:val="24"/>
          <w:szCs w:val="24"/>
        </w:rPr>
        <w:t>Barrie Legion</w:t>
      </w:r>
      <w:r w:rsidR="008F6214">
        <w:rPr>
          <w:sz w:val="24"/>
          <w:szCs w:val="24"/>
        </w:rPr>
        <w:t xml:space="preserve"> on October 9, 2024.  </w:t>
      </w:r>
      <w:r w:rsidR="009B521A">
        <w:rPr>
          <w:noProof/>
          <w:sz w:val="24"/>
          <w:szCs w:val="24"/>
          <w:lang w:eastAsia="zh-TW"/>
        </w:rPr>
        <w:t>A</w:t>
      </w:r>
      <w:r w:rsidR="008266C1">
        <w:rPr>
          <w:noProof/>
          <w:sz w:val="24"/>
          <w:szCs w:val="24"/>
          <w:lang w:eastAsia="zh-TW"/>
        </w:rPr>
        <w:t xml:space="preserve"> highlight of the meeting </w:t>
      </w:r>
      <w:r w:rsidR="009B521A">
        <w:rPr>
          <w:noProof/>
          <w:sz w:val="24"/>
          <w:szCs w:val="24"/>
          <w:lang w:eastAsia="zh-TW"/>
        </w:rPr>
        <w:t>was the presentation given by</w:t>
      </w:r>
      <w:r w:rsidR="008266C1">
        <w:rPr>
          <w:noProof/>
          <w:sz w:val="24"/>
          <w:szCs w:val="24"/>
          <w:lang w:eastAsia="zh-TW"/>
        </w:rPr>
        <w:t xml:space="preserve"> the two guest speakers, </w:t>
      </w:r>
      <w:r w:rsidR="008266C1">
        <w:t>Nina Cabral and Jeremy Bertrand from</w:t>
      </w:r>
      <w:r w:rsidR="008266C1" w:rsidRPr="00765A68">
        <w:t xml:space="preserve"> </w:t>
      </w:r>
      <w:r w:rsidR="00640432">
        <w:t xml:space="preserve">the </w:t>
      </w:r>
      <w:r w:rsidR="008266C1" w:rsidRPr="00765A68">
        <w:t>Ontario Ministry of Finance</w:t>
      </w:r>
      <w:r w:rsidR="008266C1">
        <w:t xml:space="preserve"> who </w:t>
      </w:r>
      <w:r w:rsidR="009B521A">
        <w:t xml:space="preserve">gave a very informative and entertaining presentation on </w:t>
      </w:r>
      <w:r w:rsidR="008266C1" w:rsidRPr="00765A68">
        <w:t>Ontario’s Medical Expense and Senior’s Care at Home Tax Credit</w:t>
      </w:r>
      <w:r w:rsidR="009B521A">
        <w:t>.</w:t>
      </w:r>
    </w:p>
    <w:p w:rsidR="008266C1" w:rsidRDefault="008266C1" w:rsidP="004D1EB2">
      <w:pPr>
        <w:pStyle w:val="Text"/>
        <w:ind w:left="5130"/>
      </w:pPr>
    </w:p>
    <w:p w:rsidR="00217AA1" w:rsidRPr="00336856" w:rsidRDefault="00336856" w:rsidP="00336856">
      <w:pPr>
        <w:pStyle w:val="Text"/>
        <w:rPr>
          <w:rFonts w:asciiTheme="majorHAnsi" w:eastAsiaTheme="majorEastAsia" w:hAnsiTheme="majorHAnsi" w:cstheme="majorBidi"/>
          <w:b/>
          <w:bCs/>
          <w:color w:val="0B3254"/>
          <w:sz w:val="32"/>
          <w:szCs w:val="32"/>
        </w:rPr>
      </w:pPr>
      <w:r>
        <w:rPr>
          <w:rFonts w:asciiTheme="majorHAnsi" w:eastAsiaTheme="majorEastAsia" w:hAnsiTheme="majorHAnsi" w:cstheme="majorBidi"/>
          <w:b/>
          <w:bCs/>
          <w:noProof/>
          <w:color w:val="0B3254"/>
          <w:sz w:val="32"/>
          <w:szCs w:val="32"/>
          <w:lang w:val="en-US"/>
        </w:rPr>
        <w:drawing>
          <wp:anchor distT="0" distB="0" distL="114300" distR="114300" simplePos="0" relativeHeight="251814400" behindDoc="0" locked="0" layoutInCell="1" allowOverlap="1">
            <wp:simplePos x="0" y="0"/>
            <wp:positionH relativeFrom="margin">
              <wp:align>left</wp:align>
            </wp:positionH>
            <wp:positionV relativeFrom="margin">
              <wp:align>bottom</wp:align>
            </wp:positionV>
            <wp:extent cx="3054985" cy="2555875"/>
            <wp:effectExtent l="0" t="247650" r="0" b="225425"/>
            <wp:wrapSquare wrapText="bothSides"/>
            <wp:docPr id="5" name="Picture 3" descr="IMG_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eg"/>
                    <pic:cNvPicPr/>
                  </pic:nvPicPr>
                  <pic:blipFill>
                    <a:blip r:embed="rId12" cstate="print">
                      <a:lum bright="10000" contrast="10000"/>
                    </a:blip>
                    <a:srcRect l="27350" t="25640" r="23161" b="19371"/>
                    <a:stretch>
                      <a:fillRect/>
                    </a:stretch>
                  </pic:blipFill>
                  <pic:spPr>
                    <a:xfrm rot="5400000">
                      <a:off x="0" y="0"/>
                      <a:ext cx="3054985" cy="2555875"/>
                    </a:xfrm>
                    <a:prstGeom prst="rect">
                      <a:avLst/>
                    </a:prstGeom>
                  </pic:spPr>
                </pic:pic>
              </a:graphicData>
            </a:graphic>
          </wp:anchor>
        </w:drawing>
      </w:r>
      <w:r w:rsidR="00B92078" w:rsidRPr="00336856">
        <w:rPr>
          <w:rFonts w:asciiTheme="majorHAnsi" w:eastAsiaTheme="majorEastAsia" w:hAnsiTheme="majorHAnsi" w:cstheme="majorBidi"/>
          <w:b/>
          <w:bCs/>
          <w:color w:val="0B3254"/>
          <w:sz w:val="32"/>
          <w:szCs w:val="32"/>
        </w:rPr>
        <w:t>My Transition Seminar at CFB Borden – November 7, 2024</w:t>
      </w:r>
      <w:r w:rsidR="008266C1" w:rsidRPr="00336856">
        <w:rPr>
          <w:rFonts w:asciiTheme="majorHAnsi" w:eastAsiaTheme="majorEastAsia" w:hAnsiTheme="majorHAnsi" w:cstheme="majorBidi"/>
          <w:b/>
          <w:bCs/>
          <w:color w:val="0B3254"/>
          <w:sz w:val="32"/>
          <w:szCs w:val="32"/>
        </w:rPr>
        <w:t xml:space="preserve"> </w:t>
      </w:r>
    </w:p>
    <w:p w:rsidR="002335DE" w:rsidRPr="006E68A4" w:rsidRDefault="00336856" w:rsidP="003A2B67">
      <w:pPr>
        <w:pStyle w:val="Text"/>
        <w:ind w:left="5130"/>
        <w:rPr>
          <w:sz w:val="24"/>
          <w:szCs w:val="24"/>
        </w:rPr>
      </w:pPr>
      <w:r>
        <w:rPr>
          <w:sz w:val="24"/>
          <w:szCs w:val="24"/>
        </w:rPr>
        <w:t xml:space="preserve">Noreen Campbell (Treasurer) and volunteer Diane Michals </w:t>
      </w:r>
      <w:r w:rsidR="00CE0C3D">
        <w:rPr>
          <w:sz w:val="24"/>
          <w:szCs w:val="24"/>
        </w:rPr>
        <w:t xml:space="preserve">(former Secretary) </w:t>
      </w:r>
      <w:r>
        <w:rPr>
          <w:sz w:val="24"/>
          <w:szCs w:val="24"/>
        </w:rPr>
        <w:t>attended the networking fair portion of the My Transition Seminar at CFB Borden. This event was open to all members of Base Borden to attend.  A number of people signed up for our newsletter and took away information about becoming members.  Thanks to Noreen and Diane for representing Huronia Branch.</w:t>
      </w:r>
    </w:p>
    <w:p w:rsidR="001402BF" w:rsidRDefault="00294191">
      <w:r w:rsidRPr="00294191">
        <w:rPr>
          <w:rFonts w:ascii="Times New Roman" w:hAnsi="Times New Roman" w:cs="Times New Roman"/>
          <w:noProof/>
          <w:lang w:val="en-US"/>
        </w:rPr>
        <w:pict>
          <v:shape id="_x0000_s2104" type="#_x0000_t202" style="position:absolute;margin-left:2pt;margin-top:591.05pt;width:514.95pt;height:34.6pt;z-index:25181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104" inset="0,2mm,5.76pt,5.76pt">
              <w:txbxContent>
                <w:p w:rsidR="006215AF" w:rsidRDefault="006215AF" w:rsidP="00586A61">
                  <w:pPr>
                    <w:jc w:val="center"/>
                    <w:rPr>
                      <w:i/>
                    </w:rPr>
                  </w:pPr>
                  <w:r>
                    <w:rPr>
                      <w:i/>
                    </w:rPr>
                    <w:t xml:space="preserve">Guest speaker </w:t>
                  </w:r>
                  <w:r w:rsidRPr="00586A61">
                    <w:rPr>
                      <w:i/>
                    </w:rPr>
                    <w:t xml:space="preserve">Maren Drisch, </w:t>
                  </w:r>
                  <w:r>
                    <w:rPr>
                      <w:i/>
                    </w:rPr>
                    <w:t>addressing the attendees at the Huronia Branch AMM.</w:t>
                  </w:r>
                </w:p>
              </w:txbxContent>
            </v:textbox>
          </v:shape>
        </w:pict>
      </w:r>
    </w:p>
    <w:p w:rsidR="008F6214" w:rsidRDefault="008F6214">
      <w:r>
        <w:br w:type="page"/>
      </w:r>
    </w:p>
    <w:p w:rsidR="002B30BC" w:rsidRPr="00860164" w:rsidRDefault="00860164">
      <w:pPr>
        <w:rPr>
          <w:rFonts w:asciiTheme="majorHAnsi" w:eastAsiaTheme="majorEastAsia" w:hAnsiTheme="majorHAnsi" w:cstheme="majorBidi"/>
          <w:b/>
          <w:bCs/>
          <w:color w:val="0B3254"/>
          <w:sz w:val="32"/>
          <w:szCs w:val="32"/>
        </w:rPr>
      </w:pPr>
      <w:r w:rsidRPr="00860164">
        <w:rPr>
          <w:rFonts w:asciiTheme="majorHAnsi" w:eastAsiaTheme="majorEastAsia" w:hAnsiTheme="majorHAnsi" w:cstheme="majorBidi"/>
          <w:b/>
          <w:bCs/>
          <w:color w:val="0B3254"/>
          <w:sz w:val="32"/>
          <w:szCs w:val="32"/>
        </w:rPr>
        <w:lastRenderedPageBreak/>
        <w:t>Dying With Dignity Canada</w:t>
      </w:r>
      <w:r>
        <w:rPr>
          <w:rFonts w:asciiTheme="majorHAnsi" w:eastAsiaTheme="majorEastAsia" w:hAnsiTheme="majorHAnsi" w:cstheme="majorBidi"/>
          <w:b/>
          <w:bCs/>
          <w:color w:val="0B3254"/>
          <w:sz w:val="32"/>
          <w:szCs w:val="32"/>
        </w:rPr>
        <w:t xml:space="preserve"> (DW</w:t>
      </w:r>
      <w:r w:rsidR="006215AF">
        <w:rPr>
          <w:rFonts w:asciiTheme="majorHAnsi" w:eastAsiaTheme="majorEastAsia" w:hAnsiTheme="majorHAnsi" w:cstheme="majorBidi"/>
          <w:b/>
          <w:bCs/>
          <w:color w:val="0B3254"/>
          <w:sz w:val="32"/>
          <w:szCs w:val="32"/>
        </w:rPr>
        <w:t>DC)</w:t>
      </w:r>
    </w:p>
    <w:p w:rsidR="00860164" w:rsidRDefault="00860164">
      <w:pPr>
        <w:rPr>
          <w:rFonts w:asciiTheme="majorHAnsi" w:eastAsiaTheme="majorEastAsia" w:hAnsiTheme="majorHAnsi" w:cstheme="majorBidi"/>
          <w:b/>
          <w:bCs/>
          <w:color w:val="0B3254"/>
          <w:sz w:val="32"/>
          <w:szCs w:val="32"/>
        </w:rPr>
      </w:pPr>
    </w:p>
    <w:p w:rsidR="00860164" w:rsidRDefault="00860164">
      <w:r w:rsidRPr="00860164">
        <w:t>The Barrie and Simcoe</w:t>
      </w:r>
      <w:r>
        <w:t xml:space="preserve"> </w:t>
      </w:r>
      <w:r w:rsidR="006F7B49">
        <w:t xml:space="preserve">County </w:t>
      </w:r>
      <w:r>
        <w:t>Chapter of DWDC</w:t>
      </w:r>
      <w:r w:rsidR="006215AF">
        <w:t xml:space="preserve"> will be providing two information presentations at our 2025 AMM and AGM to make you aware of your rights so that you feel empowered to make the best end-of-life choices for yourself.  At the </w:t>
      </w:r>
      <w:r w:rsidR="00DA0745">
        <w:t xml:space="preserve">May 1, 2025 </w:t>
      </w:r>
      <w:r w:rsidR="006215AF">
        <w:t xml:space="preserve">AMM, the presentation will cover Advance Care Planning (ACP) and will address the </w:t>
      </w:r>
      <w:r w:rsidR="006215AF" w:rsidRPr="006215AF">
        <w:rPr>
          <w:i/>
        </w:rPr>
        <w:t>What, Why, When and How of ACP</w:t>
      </w:r>
      <w:r w:rsidR="006215AF">
        <w:t xml:space="preserve">; </w:t>
      </w:r>
      <w:r w:rsidR="006215AF" w:rsidRPr="006215AF">
        <w:rPr>
          <w:i/>
        </w:rPr>
        <w:t xml:space="preserve">How to select a substitute decision-maker (SDM); </w:t>
      </w:r>
      <w:r w:rsidR="006215AF">
        <w:t xml:space="preserve">and the </w:t>
      </w:r>
      <w:r w:rsidR="006215AF" w:rsidRPr="006215AF">
        <w:rPr>
          <w:i/>
        </w:rPr>
        <w:t>Process and Resources for creating an ACP</w:t>
      </w:r>
      <w:r w:rsidR="006215AF">
        <w:t xml:space="preserve">.  ACP should be done when one is healthy and </w:t>
      </w:r>
      <w:r w:rsidR="00CB7534">
        <w:t xml:space="preserve">able to reflect upon </w:t>
      </w:r>
      <w:r w:rsidR="00420A8F">
        <w:t>their</w:t>
      </w:r>
      <w:r w:rsidR="00CB7534">
        <w:t xml:space="preserve"> values and quality of life, and therefore should be in place long before one has to make a decision about Medical Assistance in Dying.</w:t>
      </w:r>
      <w:r w:rsidR="008F07CE">
        <w:t xml:space="preserve">  The speakers will be Cara </w:t>
      </w:r>
      <w:proofErr w:type="spellStart"/>
      <w:r w:rsidR="008F07CE">
        <w:t>Spearin</w:t>
      </w:r>
      <w:proofErr w:type="spellEnd"/>
      <w:r w:rsidR="008F07CE">
        <w:t xml:space="preserve"> (paramedic/death doula) and Margaret </w:t>
      </w:r>
      <w:proofErr w:type="spellStart"/>
      <w:r w:rsidR="008F07CE">
        <w:t>Ringland</w:t>
      </w:r>
      <w:proofErr w:type="spellEnd"/>
      <w:r w:rsidR="008F07CE">
        <w:t xml:space="preserve"> (long-term association director/former RN).</w:t>
      </w:r>
    </w:p>
    <w:p w:rsidR="006215AF" w:rsidRDefault="006215AF"/>
    <w:p w:rsidR="006215AF" w:rsidRPr="00860164" w:rsidRDefault="006215AF">
      <w:r>
        <w:t xml:space="preserve">At the </w:t>
      </w:r>
      <w:r w:rsidR="00DA0745">
        <w:t xml:space="preserve">October 8, 2025 </w:t>
      </w:r>
      <w:r>
        <w:t xml:space="preserve">AGM, the presentation will address Medical Assistance in Dying (MAID) and will cover </w:t>
      </w:r>
      <w:r w:rsidRPr="006215AF">
        <w:rPr>
          <w:i/>
        </w:rPr>
        <w:t>How/when MAID became legal in Canada</w:t>
      </w:r>
      <w:r>
        <w:t xml:space="preserve">; </w:t>
      </w:r>
      <w:r w:rsidRPr="006215AF">
        <w:rPr>
          <w:i/>
        </w:rPr>
        <w:t>MAID eligibility and process</w:t>
      </w:r>
      <w:r>
        <w:t xml:space="preserve">; </w:t>
      </w:r>
      <w:proofErr w:type="gramStart"/>
      <w:r w:rsidRPr="006215AF">
        <w:rPr>
          <w:i/>
        </w:rPr>
        <w:t>Anticipated</w:t>
      </w:r>
      <w:proofErr w:type="gramEnd"/>
      <w:r w:rsidRPr="006215AF">
        <w:rPr>
          <w:i/>
        </w:rPr>
        <w:t xml:space="preserve"> changes to the current MAID legislation.</w:t>
      </w:r>
      <w:r w:rsidR="008F07CE">
        <w:rPr>
          <w:i/>
        </w:rPr>
        <w:t xml:space="preserve"> </w:t>
      </w:r>
      <w:r w:rsidR="008F07CE" w:rsidRPr="008F07CE">
        <w:t xml:space="preserve"> The speaker will be Dr. Morris.</w:t>
      </w:r>
    </w:p>
    <w:p w:rsidR="00860164" w:rsidRDefault="00860164">
      <w:pPr>
        <w:rPr>
          <w:rFonts w:asciiTheme="majorHAnsi" w:eastAsiaTheme="majorEastAsia" w:hAnsiTheme="majorHAnsi" w:cstheme="majorBidi"/>
          <w:b/>
          <w:bCs/>
          <w:color w:val="0B3254"/>
          <w:sz w:val="32"/>
          <w:szCs w:val="32"/>
        </w:rPr>
      </w:pPr>
    </w:p>
    <w:p w:rsidR="002B30BC" w:rsidRPr="002B30BC" w:rsidRDefault="002B30BC">
      <w:pPr>
        <w:rPr>
          <w:rFonts w:asciiTheme="majorHAnsi" w:eastAsiaTheme="majorEastAsia" w:hAnsiTheme="majorHAnsi" w:cstheme="majorBidi"/>
          <w:b/>
          <w:bCs/>
          <w:color w:val="0B3254"/>
          <w:sz w:val="32"/>
          <w:szCs w:val="32"/>
        </w:rPr>
      </w:pPr>
      <w:r w:rsidRPr="002B30BC">
        <w:rPr>
          <w:rFonts w:asciiTheme="majorHAnsi" w:eastAsiaTheme="majorEastAsia" w:hAnsiTheme="majorHAnsi" w:cstheme="majorBidi"/>
          <w:b/>
          <w:bCs/>
          <w:color w:val="0B3254"/>
          <w:sz w:val="32"/>
          <w:szCs w:val="32"/>
        </w:rPr>
        <w:t>Advocacy – Reach 338</w:t>
      </w:r>
    </w:p>
    <w:p w:rsidR="002B30BC" w:rsidRDefault="002B30BC"/>
    <w:p w:rsidR="00061130" w:rsidRDefault="00991914">
      <w:r>
        <w:t xml:space="preserve">The National Association of Federal Retirees is building a nationwide network of advocates to advance our mission – to significantly improve the quality and security of retirement for our members and all Canadians.  </w:t>
      </w:r>
      <w:r w:rsidR="00061130">
        <w:t>The network is called Reach 338, because our goal is to ensure that our advocacy work reaches all 338 federal ridings.  Although the Huronia Branch geographical area c</w:t>
      </w:r>
      <w:r w:rsidR="002B30BC">
        <w:t>overs six federal</w:t>
      </w:r>
      <w:r w:rsidR="00061130">
        <w:t xml:space="preserve"> ridings, we focus our efforts on the following five:  Parry Sound – </w:t>
      </w:r>
      <w:proofErr w:type="spellStart"/>
      <w:r w:rsidR="00061130">
        <w:t>Muskoka</w:t>
      </w:r>
      <w:proofErr w:type="spellEnd"/>
      <w:r w:rsidR="00061130">
        <w:t xml:space="preserve">, Barrie – Innisfil, Simcoe – Grey, Barrie – </w:t>
      </w:r>
      <w:proofErr w:type="spellStart"/>
      <w:r w:rsidR="00061130">
        <w:t>Springwater</w:t>
      </w:r>
      <w:proofErr w:type="spellEnd"/>
      <w:r w:rsidR="00061130">
        <w:t xml:space="preserve"> – Oro – </w:t>
      </w:r>
      <w:proofErr w:type="spellStart"/>
      <w:r w:rsidR="00061130">
        <w:t>Medonte</w:t>
      </w:r>
      <w:proofErr w:type="spellEnd"/>
      <w:r w:rsidR="00061130">
        <w:t>, and Simcoe North.  National Office has produced a Training, toolkits and templates package, available for download, to assist all Reach 338 volunteers.  More information is available at this link:</w:t>
      </w:r>
    </w:p>
    <w:p w:rsidR="00061130" w:rsidRDefault="0007397B">
      <w:r>
        <w:t>https://www.federalretirees.ca/en/advocacy/advocay-in-action/reach-338</w:t>
      </w:r>
    </w:p>
    <w:p w:rsidR="00061130" w:rsidRDefault="00061130" w:rsidP="004C1DDC"/>
    <w:p w:rsidR="0007397B" w:rsidRPr="0007397B" w:rsidRDefault="002B30BC" w:rsidP="004C1DDC">
      <w:pPr>
        <w:pStyle w:val="DirectoryName"/>
        <w:spacing w:line="240" w:lineRule="auto"/>
        <w:rPr>
          <w:color w:val="auto"/>
          <w:sz w:val="24"/>
          <w:szCs w:val="24"/>
        </w:rPr>
      </w:pPr>
      <w:r w:rsidRPr="0007397B">
        <w:rPr>
          <w:color w:val="auto"/>
          <w:sz w:val="24"/>
          <w:szCs w:val="24"/>
        </w:rPr>
        <w:t>With a Federal election likely in the very near future, y</w:t>
      </w:r>
      <w:r w:rsidR="00061130" w:rsidRPr="0007397B">
        <w:rPr>
          <w:color w:val="auto"/>
          <w:sz w:val="24"/>
          <w:szCs w:val="24"/>
        </w:rPr>
        <w:t xml:space="preserve">our Branch Board is looking for Branch members who would like to </w:t>
      </w:r>
      <w:r w:rsidRPr="0007397B">
        <w:rPr>
          <w:color w:val="auto"/>
          <w:sz w:val="24"/>
          <w:szCs w:val="24"/>
        </w:rPr>
        <w:t>be part of the</w:t>
      </w:r>
      <w:r w:rsidR="00061130" w:rsidRPr="0007397B">
        <w:rPr>
          <w:color w:val="auto"/>
          <w:sz w:val="24"/>
          <w:szCs w:val="24"/>
        </w:rPr>
        <w:t xml:space="preserve"> Reach 338</w:t>
      </w:r>
      <w:r w:rsidRPr="0007397B">
        <w:rPr>
          <w:color w:val="auto"/>
          <w:sz w:val="24"/>
          <w:szCs w:val="24"/>
        </w:rPr>
        <w:t xml:space="preserve"> network</w:t>
      </w:r>
      <w:r w:rsidR="00061130" w:rsidRPr="0007397B">
        <w:rPr>
          <w:color w:val="auto"/>
          <w:sz w:val="24"/>
          <w:szCs w:val="24"/>
        </w:rPr>
        <w:t xml:space="preserve">.  Ideally we would like at least one volunteer from each riding who would </w:t>
      </w:r>
      <w:r w:rsidR="00220651" w:rsidRPr="0007397B">
        <w:rPr>
          <w:color w:val="auto"/>
          <w:sz w:val="24"/>
          <w:szCs w:val="24"/>
        </w:rPr>
        <w:t xml:space="preserve">be willing to </w:t>
      </w:r>
      <w:r w:rsidR="00061130" w:rsidRPr="0007397B">
        <w:rPr>
          <w:color w:val="auto"/>
          <w:sz w:val="24"/>
          <w:szCs w:val="24"/>
        </w:rPr>
        <w:t>meet with their local MP</w:t>
      </w:r>
      <w:r w:rsidR="00220651" w:rsidRPr="0007397B">
        <w:rPr>
          <w:color w:val="auto"/>
          <w:sz w:val="24"/>
          <w:szCs w:val="24"/>
        </w:rPr>
        <w:t xml:space="preserve"> and the candidates from the other two major parties.  Where possible, you could be accompanied by a Branch Board member.</w:t>
      </w:r>
      <w:r w:rsidRPr="0007397B">
        <w:rPr>
          <w:color w:val="auto"/>
          <w:sz w:val="24"/>
          <w:szCs w:val="24"/>
        </w:rPr>
        <w:t xml:space="preserve">  </w:t>
      </w:r>
      <w:r w:rsidR="00BC1242">
        <w:rPr>
          <w:color w:val="auto"/>
          <w:sz w:val="24"/>
          <w:szCs w:val="24"/>
        </w:rPr>
        <w:t>For more information, or to express interest, p</w:t>
      </w:r>
      <w:r w:rsidRPr="0007397B">
        <w:rPr>
          <w:color w:val="auto"/>
          <w:sz w:val="24"/>
          <w:szCs w:val="24"/>
        </w:rPr>
        <w:t xml:space="preserve">lease contact </w:t>
      </w:r>
      <w:r w:rsidR="0007397B" w:rsidRPr="0007397B">
        <w:rPr>
          <w:color w:val="auto"/>
          <w:sz w:val="24"/>
          <w:szCs w:val="24"/>
        </w:rPr>
        <w:t>Director of Advocacy, Leo Brooks by email at: leo.brooks@rogers.com</w:t>
      </w:r>
    </w:p>
    <w:p w:rsidR="00220651" w:rsidRDefault="00220651"/>
    <w:p w:rsidR="00220651" w:rsidRDefault="007F1100">
      <w:r>
        <w:rPr>
          <w:noProof/>
          <w:lang w:val="en-US"/>
        </w:rPr>
        <w:drawing>
          <wp:anchor distT="0" distB="0" distL="114300" distR="114300" simplePos="0" relativeHeight="251815424" behindDoc="0" locked="0" layoutInCell="1" allowOverlap="1">
            <wp:simplePos x="0" y="0"/>
            <wp:positionH relativeFrom="margin">
              <wp:posOffset>17145</wp:posOffset>
            </wp:positionH>
            <wp:positionV relativeFrom="margin">
              <wp:posOffset>6306185</wp:posOffset>
            </wp:positionV>
            <wp:extent cx="2462530" cy="1685925"/>
            <wp:effectExtent l="19050" t="0" r="0" b="0"/>
            <wp:wrapSquare wrapText="bothSides"/>
            <wp:docPr id="4" name="Picture 0" descr="DSC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04.JPG"/>
                    <pic:cNvPicPr/>
                  </pic:nvPicPr>
                  <pic:blipFill>
                    <a:blip r:embed="rId13" cstate="print"/>
                    <a:srcRect l="6695" t="18634" r="16713" b="11180"/>
                    <a:stretch>
                      <a:fillRect/>
                    </a:stretch>
                  </pic:blipFill>
                  <pic:spPr>
                    <a:xfrm>
                      <a:off x="0" y="0"/>
                      <a:ext cx="2462530" cy="1685925"/>
                    </a:xfrm>
                    <a:prstGeom prst="rect">
                      <a:avLst/>
                    </a:prstGeom>
                  </pic:spPr>
                </pic:pic>
              </a:graphicData>
            </a:graphic>
          </wp:anchor>
        </w:drawing>
      </w:r>
      <w:r>
        <w:rPr>
          <w:noProof/>
          <w:lang w:val="en-US"/>
        </w:rPr>
        <w:drawing>
          <wp:anchor distT="0" distB="0" distL="114300" distR="114300" simplePos="0" relativeHeight="251816448" behindDoc="0" locked="0" layoutInCell="1" allowOverlap="1">
            <wp:simplePos x="0" y="0"/>
            <wp:positionH relativeFrom="margin">
              <wp:posOffset>4451762</wp:posOffset>
            </wp:positionH>
            <wp:positionV relativeFrom="margin">
              <wp:posOffset>6307232</wp:posOffset>
            </wp:positionV>
            <wp:extent cx="2244436" cy="1723291"/>
            <wp:effectExtent l="0" t="266700" r="0" b="238859"/>
            <wp:wrapSquare wrapText="bothSides"/>
            <wp:docPr id="6" name="Picture 5" descr="IMG_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eg"/>
                    <pic:cNvPicPr/>
                  </pic:nvPicPr>
                  <pic:blipFill>
                    <a:blip r:embed="rId14" cstate="print"/>
                    <a:srcRect l="16249" t="19623" r="12686" b="8345"/>
                    <a:stretch>
                      <a:fillRect/>
                    </a:stretch>
                  </pic:blipFill>
                  <pic:spPr>
                    <a:xfrm rot="5400000">
                      <a:off x="0" y="0"/>
                      <a:ext cx="2244436" cy="1723291"/>
                    </a:xfrm>
                    <a:prstGeom prst="rect">
                      <a:avLst/>
                    </a:prstGeom>
                  </pic:spPr>
                </pic:pic>
              </a:graphicData>
            </a:graphic>
          </wp:anchor>
        </w:drawing>
      </w:r>
    </w:p>
    <w:p w:rsidR="001402BF" w:rsidRDefault="00294191">
      <w:r w:rsidRPr="00294191">
        <w:rPr>
          <w:noProof/>
          <w:lang w:eastAsia="zh-TW"/>
        </w:rPr>
        <w:pict>
          <v:shape id="_x0000_s2109" type="#_x0000_t202" style="position:absolute;margin-left:-2.9pt;margin-top:.4pt;width:169.75pt;height:112pt;z-index:251818496;mso-width-relative:margin;mso-height-relative:margin" stroked="f">
            <v:textbox>
              <w:txbxContent>
                <w:p w:rsidR="007F1100" w:rsidRDefault="007F1100">
                  <w:r>
                    <w:t>At left.  Typical lunch spread put on by the Legion at our meetings.</w:t>
                  </w:r>
                </w:p>
                <w:p w:rsidR="007F1100" w:rsidRDefault="007F1100"/>
                <w:p w:rsidR="007F1100" w:rsidRDefault="007F1100">
                  <w:proofErr w:type="gramStart"/>
                  <w:r>
                    <w:t>At right.</w:t>
                  </w:r>
                  <w:proofErr w:type="gramEnd"/>
                  <w:r>
                    <w:t xml:space="preserve">  </w:t>
                  </w:r>
                  <w:proofErr w:type="gramStart"/>
                  <w:r>
                    <w:t>NAFR banner and poster at the My Transition Seminar at Base Borden.</w:t>
                  </w:r>
                  <w:proofErr w:type="gramEnd"/>
                </w:p>
              </w:txbxContent>
            </v:textbox>
          </v:shape>
        </w:pict>
      </w:r>
      <w:r w:rsidR="001402BF">
        <w:br w:type="page"/>
      </w:r>
    </w:p>
    <w:p w:rsidR="00512BC2" w:rsidRDefault="00294191">
      <w:pPr>
        <w:rPr>
          <w:rFonts w:asciiTheme="majorHAnsi" w:eastAsiaTheme="majorEastAsia" w:hAnsiTheme="majorHAnsi" w:cs="Times New Roman (Headings CS)"/>
          <w:b/>
          <w:bCs/>
          <w:caps/>
          <w:color w:val="0090B3"/>
          <w:sz w:val="22"/>
        </w:rPr>
      </w:pPr>
      <w:r w:rsidRPr="00294191">
        <w:rPr>
          <w:noProof/>
          <w:color w:val="DCF3F7"/>
        </w:rPr>
        <w:lastRenderedPageBreak/>
        <w:pict>
          <v:shape id="Text Box 63" o:spid="_x0000_s2077" type="#_x0000_t202" style="position:absolute;margin-left:162.6pt;margin-top:451.2pt;width:185.4pt;height:194.95pt;z-index:25168998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" filled="f" stroked="f" strokeweight=".5pt">
            <v:textbox style="mso-next-textbox:#Text Box 63" inset="0,7.2pt,0,7.2pt">
              <w:txbxContent>
                <w:p w:rsidR="00801059" w:rsidRPr="00F1101F" w:rsidRDefault="006215AF" w:rsidP="00801059">
                  <w:pPr>
                    <w:pStyle w:val="DirectoryName"/>
                  </w:pPr>
                  <w:r>
                    <w:rPr>
                      <w:rStyle w:val="DirectoryTitle"/>
                    </w:rPr>
                    <w:t>President</w:t>
                  </w:r>
                  <w:r w:rsidRPr="00CD1B8E">
                    <w:rPr>
                      <w:rStyle w:val="DirectoryTitle"/>
                    </w:rPr>
                    <w:t>:</w:t>
                  </w:r>
                  <w:r>
                    <w:t xml:space="preserve"> </w:t>
                  </w:r>
                  <w:r w:rsidR="00801059">
                    <w:rPr>
                      <w:rStyle w:val="DirectoryTitle"/>
                      <w:b w:val="0"/>
                    </w:rPr>
                    <w:t>Vacant</w:t>
                  </w:r>
                </w:p>
                <w:p w:rsidR="000B0196" w:rsidRPr="000B0196" w:rsidRDefault="000B0196" w:rsidP="000B0196">
                  <w:pPr>
                    <w:pStyle w:val="Text"/>
                    <w:spacing w:after="0" w:line="240" w:lineRule="exact"/>
                  </w:pPr>
                </w:p>
                <w:p w:rsidR="00801059" w:rsidRDefault="009A71D4" w:rsidP="00801059">
                  <w:pPr>
                    <w:pStyle w:val="DirectoryName"/>
                    <w:rPr>
                      <w:rStyle w:val="DirectoryTitle"/>
                      <w:b w:val="0"/>
                    </w:rPr>
                  </w:pPr>
                  <w:r>
                    <w:rPr>
                      <w:rStyle w:val="DirectoryTitle"/>
                    </w:rPr>
                    <w:t>Vice-</w:t>
                  </w:r>
                  <w:r w:rsidR="006215AF">
                    <w:rPr>
                      <w:rStyle w:val="DirectoryTitle"/>
                    </w:rPr>
                    <w:t xml:space="preserve">President: </w:t>
                  </w:r>
                  <w:r w:rsidR="00801059">
                    <w:rPr>
                      <w:rStyle w:val="DirectoryTitle"/>
                      <w:b w:val="0"/>
                    </w:rPr>
                    <w:t>Leo Brooks</w:t>
                  </w:r>
                </w:p>
                <w:p w:rsidR="00801059" w:rsidRPr="00F1101F" w:rsidRDefault="00801059" w:rsidP="00801059">
                  <w:pPr>
                    <w:pStyle w:val="DirectoryName"/>
                  </w:pPr>
                  <w:r w:rsidRPr="00F1101F">
                    <w:rPr>
                      <w:rFonts w:ascii="Arial" w:hAnsi="Arial" w:cs="Arial"/>
                      <w:shd w:val="clear" w:color="auto" w:fill="FFFFFF"/>
                    </w:rPr>
                    <w:t>leo.brooks@rogers.com</w:t>
                  </w:r>
                </w:p>
                <w:p w:rsidR="006215AF" w:rsidRDefault="006215AF" w:rsidP="00CD1B8E">
                  <w:pPr>
                    <w:pStyle w:val="DirectoryName"/>
                    <w:rPr>
                      <w:rStyle w:val="DirectoryTitle"/>
                    </w:rPr>
                  </w:pPr>
                </w:p>
                <w:p w:rsidR="000B0196" w:rsidRPr="00CD1B8E" w:rsidRDefault="006215AF" w:rsidP="000B0196">
                  <w:pPr>
                    <w:pStyle w:val="DirectoryName"/>
                  </w:pPr>
                  <w:r>
                    <w:rPr>
                      <w:rStyle w:val="DirectoryTitle"/>
                    </w:rPr>
                    <w:t>Secretary</w:t>
                  </w:r>
                  <w:r w:rsidRPr="00CD1B8E">
                    <w:rPr>
                      <w:rStyle w:val="DirectoryTitle"/>
                    </w:rPr>
                    <w:t>:</w:t>
                  </w:r>
                  <w:r>
                    <w:t xml:space="preserve"> </w:t>
                  </w:r>
                  <w:r w:rsidR="000B0196">
                    <w:t>Chris Auger</w:t>
                  </w:r>
                </w:p>
                <w:p w:rsidR="006215AF" w:rsidRDefault="000B0196" w:rsidP="000B0196">
                  <w:pPr>
                    <w:pStyle w:val="Text"/>
                    <w:spacing w:after="0"/>
                    <w:rPr>
                      <w:rFonts w:ascii="Arial" w:hAnsi="Arial" w:cs="Arial"/>
                      <w:shd w:val="clear" w:color="auto" w:fill="FFFFFF"/>
                    </w:rPr>
                  </w:pPr>
                  <w:r w:rsidRPr="000B0196">
                    <w:rPr>
                      <w:rFonts w:ascii="Arial" w:hAnsi="Arial" w:cs="Arial"/>
                      <w:shd w:val="clear" w:color="auto" w:fill="FFFFFF"/>
                    </w:rPr>
                    <w:t>cauger291@gmail.com</w:t>
                  </w:r>
                </w:p>
                <w:p w:rsidR="000B0196" w:rsidRDefault="000B0196" w:rsidP="000B0196">
                  <w:pPr>
                    <w:pStyle w:val="Text"/>
                    <w:spacing w:after="0"/>
                  </w:pPr>
                </w:p>
                <w:p w:rsidR="006215AF" w:rsidRPr="00CD1B8E" w:rsidRDefault="006215AF" w:rsidP="00CD1B8E">
                  <w:pPr>
                    <w:pStyle w:val="DirectoryName"/>
                  </w:pPr>
                  <w:r>
                    <w:rPr>
                      <w:rStyle w:val="DirectoryTitle"/>
                    </w:rPr>
                    <w:t>Treasurer</w:t>
                  </w:r>
                  <w:r w:rsidRPr="00CD1B8E">
                    <w:rPr>
                      <w:rStyle w:val="DirectoryTitle"/>
                    </w:rPr>
                    <w:t>:</w:t>
                  </w:r>
                  <w:r>
                    <w:t xml:space="preserve"> </w:t>
                  </w:r>
                  <w:r w:rsidR="000B0196" w:rsidRPr="002B30BC">
                    <w:rPr>
                      <w:rStyle w:val="DirectoryTitle"/>
                      <w:b w:val="0"/>
                    </w:rPr>
                    <w:t>Julia Nicholls</w:t>
                  </w:r>
                </w:p>
                <w:p w:rsidR="000B0196" w:rsidRPr="002B30BC" w:rsidRDefault="000B0196" w:rsidP="000B0196">
                  <w:pPr>
                    <w:pStyle w:val="Text"/>
                    <w:spacing w:after="0"/>
                    <w:rPr>
                      <w:rStyle w:val="DirectoryTitle"/>
                      <w:b w:val="0"/>
                      <w:color w:val="0B3254"/>
                    </w:rPr>
                  </w:pPr>
                  <w:r w:rsidRPr="002B30BC">
                    <w:rPr>
                      <w:rStyle w:val="DirectoryTitle"/>
                      <w:b w:val="0"/>
                      <w:color w:val="0B3254"/>
                    </w:rPr>
                    <w:t>nichollsjuliaa@gmail.com</w:t>
                  </w:r>
                </w:p>
                <w:p w:rsidR="006215AF" w:rsidRDefault="006215AF" w:rsidP="00CD1B8E">
                  <w:pPr>
                    <w:pStyle w:val="DirectoryName"/>
                  </w:pPr>
                </w:p>
                <w:p w:rsidR="006215AF" w:rsidRPr="00CD1B8E" w:rsidRDefault="006215AF" w:rsidP="0084241B">
                  <w:pPr>
                    <w:pStyle w:val="DirectoryName"/>
                  </w:pPr>
                  <w:r>
                    <w:rPr>
                      <w:rStyle w:val="DirectoryTitle"/>
                    </w:rPr>
                    <w:t>Advocacy</w:t>
                  </w:r>
                  <w:r w:rsidRPr="00CD1B8E">
                    <w:rPr>
                      <w:rStyle w:val="DirectoryTitle"/>
                    </w:rPr>
                    <w:t>:</w:t>
                  </w:r>
                  <w:r>
                    <w:t xml:space="preserve"> Leo Brooks</w:t>
                  </w:r>
                </w:p>
                <w:p w:rsidR="006215AF" w:rsidRPr="00F1101F" w:rsidRDefault="006215AF" w:rsidP="0084241B">
                  <w:pPr>
                    <w:pStyle w:val="DirectoryName"/>
                  </w:pPr>
                  <w:r w:rsidRPr="00F1101F">
                    <w:rPr>
                      <w:rFonts w:ascii="Arial" w:hAnsi="Arial" w:cs="Arial"/>
                      <w:shd w:val="clear" w:color="auto" w:fill="FFFFFF"/>
                    </w:rPr>
                    <w:t>leo.brooks@rogers.com</w:t>
                  </w:r>
                </w:p>
                <w:p w:rsidR="006215AF" w:rsidRDefault="006215AF" w:rsidP="00CD1B8E">
                  <w:pPr>
                    <w:pStyle w:val="DirectoryName"/>
                  </w:pPr>
                </w:p>
                <w:p w:rsidR="006215AF" w:rsidRPr="003C6E78" w:rsidRDefault="006215AF" w:rsidP="00CD1B8E">
                  <w:pPr>
                    <w:pStyle w:val="DirectoryName"/>
                    <w:rPr>
                      <w:lang w:val="en-US"/>
                    </w:rPr>
                  </w:pPr>
                </w:p>
              </w:txbxContent>
            </v:textbox>
            <w10:wrap anchory="page"/>
          </v:shape>
        </w:pict>
      </w:r>
      <w:r w:rsidRPr="00294191">
        <w:rPr>
          <w:noProof/>
          <w:color w:val="DCF3F7"/>
        </w:rPr>
        <w:pict>
          <v:shape id="Text Box 60" o:spid="_x0000_s2075" type="#_x0000_t202" style="position:absolute;margin-left:178.1pt;margin-top:355.25pt;width:308.75pt;height:75pt;z-index:25169817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" filled="f" stroked="f" strokeweight=".5pt">
            <v:textbox style="mso-next-textbox:#Text Box 60" inset="0,5mm,,4mm">
              <w:txbxContent>
                <w:p w:rsidR="006215AF" w:rsidRDefault="006215AF" w:rsidP="00E9021C">
                  <w:pPr>
                    <w:pStyle w:val="SidebarHeadings"/>
                    <w:spacing w:before="0" w:after="120"/>
                  </w:pPr>
                  <w:r w:rsidRPr="00874C58">
                    <w:t>National association of federal retirees</w:t>
                  </w:r>
                </w:p>
                <w:p w:rsidR="006215AF" w:rsidRPr="00DD2E16" w:rsidRDefault="006215AF" w:rsidP="00E9021C">
                  <w:pPr>
                    <w:pStyle w:val="Heading1"/>
                    <w:jc w:val="center"/>
                  </w:pPr>
                  <w:r>
                    <w:t>Board and Volunteer Listings</w:t>
                  </w:r>
                  <w:r>
                    <w:br/>
                    <w:t>2024-2025</w:t>
                  </w:r>
                </w:p>
              </w:txbxContent>
            </v:textbox>
            <w10:wrap anchory="page"/>
          </v:shape>
        </w:pict>
      </w:r>
      <w:r w:rsidRPr="00294191">
        <w:rPr>
          <w:rFonts w:asciiTheme="majorHAnsi" w:eastAsiaTheme="majorEastAsia" w:hAnsiTheme="majorHAnsi" w:cs="Times New Roman (Headings CS)"/>
          <w:b/>
          <w:bCs/>
          <w:caps/>
          <w:noProof/>
          <w:color w:val="0090B3"/>
          <w:sz w:val="22"/>
          <w:lang w:eastAsia="zh-TW"/>
        </w:rPr>
        <w:pict>
          <v:shape id="_x0000_s2107" type="#_x0000_t202" style="position:absolute;margin-left:1.8pt;margin-top:191.45pt;width:479.25pt;height:34.8pt;z-index:251812352;mso-height-percent:200;mso-height-percent:200;mso-width-relative:margin;mso-height-relative:margin" stroked="f">
            <v:textbox style="mso-next-textbox:#_x0000_s2107;mso-fit-shape-to-text:t">
              <w:txbxContent>
                <w:p w:rsidR="006215AF" w:rsidRDefault="006215AF">
                  <w:r>
                    <w:t>Huronia Branch Board members</w:t>
                  </w:r>
                  <w:r w:rsidR="007B78D6">
                    <w:t xml:space="preserve"> at the October 9, 2024 AMM</w:t>
                  </w:r>
                  <w:r>
                    <w:t xml:space="preserve">: Leo </w:t>
                  </w:r>
                  <w:proofErr w:type="gramStart"/>
                  <w:r>
                    <w:t>Brooks ,</w:t>
                  </w:r>
                  <w:proofErr w:type="gramEnd"/>
                  <w:r>
                    <w:t xml:space="preserve"> Mark Burchell, Julia Nicholls, Manon Auger, Noreen Campbell, Kathy Rupnow and Chris Auger.</w:t>
                  </w:r>
                </w:p>
              </w:txbxContent>
            </v:textbox>
          </v:shape>
        </w:pict>
      </w:r>
      <w:r w:rsidRPr="00294191">
        <w:rPr>
          <w:noProof/>
          <w:color w:val="DCF3F7"/>
        </w:rPr>
        <w:pict>
          <v:shape id="Text Box 65" o:spid="_x0000_s2079" type="#_x0000_t202" style="position:absolute;margin-left:358.3pt;margin-top:632.35pt;width:159.5pt;height:78.65pt;z-index:25169408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" filled="f" stroked="f" strokeweight=".5pt">
            <v:textbox style="mso-next-textbox:#Text Box 65" inset="0,0,,4mm">
              <w:txbxContent>
                <w:p w:rsidR="006215AF" w:rsidRDefault="006215AF" w:rsidP="00CD1B8E">
                  <w:pPr>
                    <w:pStyle w:val="SidebarHeadings"/>
                  </w:pPr>
                  <w:r>
                    <w:t>Contact us</w:t>
                  </w:r>
                </w:p>
                <w:p w:rsidR="006215AF" w:rsidRPr="00F1101F" w:rsidRDefault="006215AF" w:rsidP="00CD1B8E">
                  <w:pPr>
                    <w:pStyle w:val="Text"/>
                  </w:pPr>
                  <w:r w:rsidRPr="00F1101F">
                    <w:rPr>
                      <w:rFonts w:ascii="Arial" w:hAnsi="Arial" w:cs="Arial"/>
                      <w:shd w:val="clear" w:color="auto" w:fill="FFFFFF"/>
                    </w:rPr>
                    <w:t>huronia@federalretirees.ca</w:t>
                  </w:r>
                </w:p>
                <w:p w:rsidR="006215AF" w:rsidRPr="00F1101F" w:rsidRDefault="006215AF" w:rsidP="001657FB">
                  <w:pPr>
                    <w:pStyle w:val="Footer"/>
                    <w:rPr>
                      <w:rStyle w:val="Hyperlink"/>
                      <w:rFonts w:ascii="Arial" w:hAnsi="Arial" w:cs="Arial"/>
                      <w:color w:val="124D6D"/>
                      <w:sz w:val="22"/>
                      <w:szCs w:val="22"/>
                      <w:shd w:val="clear" w:color="auto" w:fill="FFFFFF"/>
                    </w:rPr>
                  </w:pPr>
                  <w:r w:rsidRPr="00F1101F">
                    <w:rPr>
                      <w:rFonts w:ascii="Arial" w:hAnsi="Arial" w:cs="Arial"/>
                      <w:sz w:val="22"/>
                      <w:szCs w:val="22"/>
                      <w:shd w:val="clear" w:color="auto" w:fill="FFFFFF"/>
                    </w:rPr>
                    <w:t>Huronia Federal Retirees</w:t>
                  </w:r>
                </w:p>
              </w:txbxContent>
            </v:textbox>
            <w10:wrap anchory="page"/>
          </v:shape>
        </w:pict>
      </w:r>
      <w:r w:rsidRPr="00294191">
        <w:rPr>
          <w:noProof/>
          <w:color w:val="DCF3F7"/>
        </w:rPr>
        <w:pict>
          <v:shape id="Text Box 64" o:spid="_x0000_s2078" type="#_x0000_t202" style="position:absolute;margin-left:358.3pt;margin-top:435.95pt;width:190.1pt;height:172.5pt;z-index:2516920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" filled="f" stroked="f" strokeweight=".5pt">
            <v:textbox style="mso-next-textbox:#Text Box 64" inset="0,7.2pt,0,2.5mm">
              <w:txbxContent>
                <w:p w:rsidR="006215AF" w:rsidRPr="001E3602" w:rsidRDefault="006215AF" w:rsidP="00E9021C">
                  <w:pPr>
                    <w:pStyle w:val="DirectoryName"/>
                    <w:rPr>
                      <w:rStyle w:val="DirectoryTitle"/>
                      <w:lang w:val="en-US"/>
                    </w:rPr>
                  </w:pPr>
                </w:p>
                <w:p w:rsidR="006215AF" w:rsidRPr="00E9021C" w:rsidRDefault="006215AF" w:rsidP="00E9021C">
                  <w:pPr>
                    <w:pStyle w:val="DirectoryName"/>
                    <w:rPr>
                      <w:b/>
                      <w:lang w:val="fr-CA"/>
                    </w:rPr>
                  </w:pPr>
                  <w:r w:rsidRPr="00E9021C">
                    <w:rPr>
                      <w:rStyle w:val="DirectoryTitle"/>
                      <w:lang w:val="fr-CA"/>
                    </w:rPr>
                    <w:t>Communications:</w:t>
                  </w:r>
                  <w:r w:rsidRPr="00E9021C">
                    <w:rPr>
                      <w:lang w:val="fr-CA"/>
                    </w:rPr>
                    <w:t xml:space="preserve"> Mark Burchell</w:t>
                  </w:r>
                </w:p>
                <w:p w:rsidR="006215AF" w:rsidRPr="00F1101F" w:rsidRDefault="006215AF" w:rsidP="00E9021C">
                  <w:pPr>
                    <w:pStyle w:val="DirectoryName"/>
                    <w:rPr>
                      <w:lang w:val="fr-CA"/>
                    </w:rPr>
                  </w:pPr>
                  <w:r w:rsidRPr="00F1101F">
                    <w:rPr>
                      <w:rFonts w:ascii="Arial" w:hAnsi="Arial" w:cs="Arial"/>
                      <w:shd w:val="clear" w:color="auto" w:fill="FFFFFF"/>
                      <w:lang w:val="fr-CA"/>
                    </w:rPr>
                    <w:t>mark_burchell@sympatico.ca</w:t>
                  </w:r>
                </w:p>
                <w:p w:rsidR="006215AF" w:rsidRPr="00E9021C" w:rsidRDefault="006215AF" w:rsidP="00D131E2">
                  <w:pPr>
                    <w:pStyle w:val="DirectoryName"/>
                    <w:rPr>
                      <w:rStyle w:val="DirectoryTitle"/>
                      <w:lang w:val="fr-CA"/>
                    </w:rPr>
                  </w:pPr>
                </w:p>
                <w:p w:rsidR="006215AF" w:rsidRPr="00CD1B8E" w:rsidRDefault="006215AF" w:rsidP="00D131E2">
                  <w:pPr>
                    <w:pStyle w:val="DirectoryName"/>
                  </w:pPr>
                  <w:r>
                    <w:rPr>
                      <w:rStyle w:val="DirectoryTitle"/>
                    </w:rPr>
                    <w:t>Web Editor</w:t>
                  </w:r>
                  <w:r w:rsidRPr="00CD1B8E">
                    <w:rPr>
                      <w:rStyle w:val="DirectoryTitle"/>
                    </w:rPr>
                    <w:t>:</w:t>
                  </w:r>
                  <w:r>
                    <w:t xml:space="preserve"> Chris Auger</w:t>
                  </w:r>
                </w:p>
                <w:p w:rsidR="006215AF" w:rsidRDefault="000B0196" w:rsidP="000B0196">
                  <w:pPr>
                    <w:pStyle w:val="Text"/>
                    <w:spacing w:after="0"/>
                    <w:rPr>
                      <w:rFonts w:ascii="Arial" w:hAnsi="Arial" w:cs="Arial"/>
                      <w:shd w:val="clear" w:color="auto" w:fill="FFFFFF"/>
                    </w:rPr>
                  </w:pPr>
                  <w:r w:rsidRPr="000B0196">
                    <w:rPr>
                      <w:rFonts w:ascii="Arial" w:hAnsi="Arial" w:cs="Arial"/>
                      <w:shd w:val="clear" w:color="auto" w:fill="FFFFFF"/>
                    </w:rPr>
                    <w:t>cauger291@gmail.com</w:t>
                  </w:r>
                </w:p>
                <w:p w:rsidR="000B0196" w:rsidRPr="00F1101F" w:rsidRDefault="000B0196" w:rsidP="000B0196">
                  <w:pPr>
                    <w:pStyle w:val="Text"/>
                    <w:spacing w:after="0"/>
                  </w:pPr>
                </w:p>
                <w:p w:rsidR="006215AF" w:rsidRPr="00CD1B8E" w:rsidRDefault="006215AF" w:rsidP="00CD1B8E">
                  <w:pPr>
                    <w:pStyle w:val="DirectoryName"/>
                  </w:pPr>
                  <w:r>
                    <w:rPr>
                      <w:rStyle w:val="DirectoryTitle"/>
                    </w:rPr>
                    <w:t>Recruitment</w:t>
                  </w:r>
                  <w:r w:rsidRPr="00CD1B8E">
                    <w:rPr>
                      <w:rStyle w:val="DirectoryTitle"/>
                    </w:rPr>
                    <w:t>:</w:t>
                  </w:r>
                  <w:r>
                    <w:t xml:space="preserve"> Kathy Rupnow</w:t>
                  </w:r>
                </w:p>
                <w:p w:rsidR="006215AF" w:rsidRPr="00F1101F" w:rsidRDefault="006215AF" w:rsidP="00CD1B8E">
                  <w:pPr>
                    <w:pStyle w:val="DirectoryName"/>
                  </w:pPr>
                  <w:r w:rsidRPr="00F1101F">
                    <w:rPr>
                      <w:rFonts w:ascii="Arial" w:hAnsi="Arial" w:cs="Arial"/>
                      <w:shd w:val="clear" w:color="auto" w:fill="FFFFFF"/>
                    </w:rPr>
                    <w:t>on35.recruitment@gmail.com</w:t>
                  </w:r>
                </w:p>
                <w:p w:rsidR="006215AF" w:rsidRDefault="006215AF" w:rsidP="00CD1B8E">
                  <w:pPr>
                    <w:pStyle w:val="DirectoryName"/>
                  </w:pPr>
                </w:p>
                <w:p w:rsidR="006215AF" w:rsidRPr="00CD1B8E" w:rsidRDefault="006215AF" w:rsidP="00CD1B8E">
                  <w:pPr>
                    <w:pStyle w:val="DirectoryName"/>
                  </w:pPr>
                  <w:r>
                    <w:rPr>
                      <w:rStyle w:val="DirectoryTitle"/>
                    </w:rPr>
                    <w:t>Director at Large</w:t>
                  </w:r>
                  <w:r w:rsidRPr="00CD1B8E">
                    <w:rPr>
                      <w:rStyle w:val="DirectoryTitle"/>
                    </w:rPr>
                    <w:t>:</w:t>
                  </w:r>
                  <w:r>
                    <w:t xml:space="preserve"> Manon Auger</w:t>
                  </w:r>
                </w:p>
                <w:p w:rsidR="006215AF" w:rsidRPr="00F1101F" w:rsidRDefault="006215AF" w:rsidP="00CD1B8E">
                  <w:pPr>
                    <w:pStyle w:val="DirectoryName"/>
                  </w:pPr>
                  <w:r w:rsidRPr="00F1101F">
                    <w:rPr>
                      <w:rFonts w:ascii="Arial" w:hAnsi="Arial" w:cs="Arial"/>
                      <w:shd w:val="clear" w:color="auto" w:fill="FFFFFF"/>
                    </w:rPr>
                    <w:t>augerm201@gmail.com</w:t>
                  </w:r>
                </w:p>
                <w:p w:rsidR="006215AF" w:rsidRPr="000D623F" w:rsidRDefault="006215AF" w:rsidP="000D623F">
                  <w:pPr>
                    <w:pStyle w:val="Text"/>
                  </w:pPr>
                </w:p>
                <w:p w:rsidR="006215AF" w:rsidRPr="00CD1B8E" w:rsidRDefault="006215AF" w:rsidP="00CD1B8E">
                  <w:pPr>
                    <w:rPr>
                      <w:sz w:val="22"/>
                      <w:szCs w:val="22"/>
                    </w:rPr>
                  </w:pPr>
                </w:p>
                <w:p w:rsidR="006215AF" w:rsidRPr="00DD2E16" w:rsidRDefault="006215AF" w:rsidP="00DD2E16"/>
              </w:txbxContent>
            </v:textbox>
            <w10:wrap anchory="page"/>
          </v:shape>
        </w:pict>
      </w:r>
      <w:r w:rsidR="001402BF">
        <w:rPr>
          <w:noProof/>
          <w:color w:val="DCF3F7"/>
          <w:lang w:val="en-US"/>
        </w:rPr>
        <w:drawing>
          <wp:inline distT="0" distB="0" distL="0" distR="0">
            <wp:extent cx="6605710" cy="2208810"/>
            <wp:effectExtent l="19050" t="0" r="4640" b="0"/>
            <wp:docPr id="3" name="Picture 2" descr="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8.jpg"/>
                    <pic:cNvPicPr/>
                  </pic:nvPicPr>
                  <pic:blipFill>
                    <a:blip r:embed="rId15" cstate="print"/>
                    <a:srcRect l="17185" t="13134" r="13838" b="56041"/>
                    <a:stretch>
                      <a:fillRect/>
                    </a:stretch>
                  </pic:blipFill>
                  <pic:spPr>
                    <a:xfrm>
                      <a:off x="0" y="0"/>
                      <a:ext cx="6609857" cy="2210197"/>
                    </a:xfrm>
                    <a:prstGeom prst="rect">
                      <a:avLst/>
                    </a:prstGeom>
                  </pic:spPr>
                </pic:pic>
              </a:graphicData>
            </a:graphic>
          </wp:inline>
        </w:drawing>
      </w:r>
      <w:r w:rsidRPr="00294191">
        <w:rPr>
          <w:noProof/>
          <w:color w:val="DCF3F7"/>
        </w:rPr>
        <w:pict>
          <v:shape id="Text Box 59" o:spid="_x0000_s2076" type="#_x0000_t202" style="position:absolute;margin-left:10.3pt;margin-top:355.25pt;width:147.4pt;height:387.2pt;z-index:25169715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" fillcolor="#e5f6fa" stroked="f" strokeweight=".5pt">
            <v:textbox style="mso-next-textbox:#Text Box 59" inset="4mm,5mm,4mm,4mm">
              <w:txbxContent>
                <w:p w:rsidR="006215AF" w:rsidRPr="00765A68" w:rsidRDefault="006215AF" w:rsidP="00E478F6">
                  <w:pPr>
                    <w:pStyle w:val="SidebarHeadings"/>
                    <w:spacing w:before="0"/>
                    <w:rPr>
                      <w:szCs w:val="22"/>
                    </w:rPr>
                  </w:pPr>
                  <w:r w:rsidRPr="00765A68">
                    <w:rPr>
                      <w:szCs w:val="22"/>
                    </w:rPr>
                    <w:t>Upcoming events</w:t>
                  </w:r>
                </w:p>
                <w:p w:rsidR="006215AF" w:rsidRPr="00765A68" w:rsidRDefault="006215AF" w:rsidP="00340629">
                  <w:pPr>
                    <w:pStyle w:val="EventName"/>
                  </w:pPr>
                  <w:r>
                    <w:t>Huronia Branch AM</w:t>
                  </w:r>
                  <w:r w:rsidRPr="00765A68">
                    <w:t>M</w:t>
                  </w:r>
                </w:p>
                <w:p w:rsidR="006215AF" w:rsidRPr="00765A68" w:rsidRDefault="006215AF" w:rsidP="00340629">
                  <w:pPr>
                    <w:pStyle w:val="EventDateTIme"/>
                    <w:rPr>
                      <w:sz w:val="22"/>
                      <w:szCs w:val="22"/>
                    </w:rPr>
                  </w:pPr>
                  <w:r>
                    <w:rPr>
                      <w:sz w:val="22"/>
                      <w:szCs w:val="22"/>
                    </w:rPr>
                    <w:t>Thursday</w:t>
                  </w:r>
                  <w:r w:rsidRPr="00765A68">
                    <w:rPr>
                      <w:sz w:val="22"/>
                      <w:szCs w:val="22"/>
                    </w:rPr>
                    <w:t xml:space="preserve">, </w:t>
                  </w:r>
                  <w:r>
                    <w:rPr>
                      <w:sz w:val="22"/>
                      <w:szCs w:val="22"/>
                    </w:rPr>
                    <w:t>May 1, 2025</w:t>
                  </w:r>
                </w:p>
                <w:p w:rsidR="00497E9F" w:rsidRDefault="00497E9F" w:rsidP="000F1CB7">
                  <w:pPr>
                    <w:pStyle w:val="SidebarText"/>
                    <w:rPr>
                      <w:b/>
                      <w:sz w:val="22"/>
                      <w:szCs w:val="22"/>
                    </w:rPr>
                  </w:pPr>
                </w:p>
                <w:p w:rsidR="006215AF" w:rsidRPr="00497E9F" w:rsidRDefault="006215AF" w:rsidP="000F1CB7">
                  <w:pPr>
                    <w:pStyle w:val="SidebarText"/>
                    <w:rPr>
                      <w:sz w:val="22"/>
                      <w:szCs w:val="22"/>
                    </w:rPr>
                  </w:pPr>
                  <w:r w:rsidRPr="00497E9F">
                    <w:rPr>
                      <w:sz w:val="22"/>
                      <w:szCs w:val="22"/>
                    </w:rPr>
                    <w:t xml:space="preserve">Doors open at 10:30 a.m.  </w:t>
                  </w:r>
                  <w:proofErr w:type="gramStart"/>
                  <w:r w:rsidRPr="00497E9F">
                    <w:rPr>
                      <w:sz w:val="22"/>
                      <w:szCs w:val="22"/>
                    </w:rPr>
                    <w:t>Meeting 11 a.m. until 1 p.m.</w:t>
                  </w:r>
                  <w:proofErr w:type="gramEnd"/>
                </w:p>
                <w:p w:rsidR="006215AF" w:rsidRPr="00765A68" w:rsidRDefault="006215AF" w:rsidP="00340629">
                  <w:pPr>
                    <w:pStyle w:val="EventAddress"/>
                    <w:rPr>
                      <w:sz w:val="22"/>
                      <w:szCs w:val="22"/>
                    </w:rPr>
                  </w:pPr>
                </w:p>
                <w:p w:rsidR="006215AF" w:rsidRPr="00765A68" w:rsidRDefault="006215AF" w:rsidP="00340629">
                  <w:pPr>
                    <w:pStyle w:val="EventAddress"/>
                    <w:rPr>
                      <w:sz w:val="22"/>
                      <w:szCs w:val="22"/>
                    </w:rPr>
                  </w:pPr>
                  <w:r w:rsidRPr="00765A68">
                    <w:rPr>
                      <w:sz w:val="22"/>
                      <w:szCs w:val="22"/>
                    </w:rPr>
                    <w:t>Royal Canadian Legion, 410 St. Vincent Street, Barrie, Ontario</w:t>
                  </w:r>
                </w:p>
                <w:p w:rsidR="006215AF" w:rsidRPr="00765A68" w:rsidRDefault="006215AF" w:rsidP="00340629">
                  <w:pPr>
                    <w:pStyle w:val="EventText"/>
                    <w:rPr>
                      <w:sz w:val="22"/>
                      <w:szCs w:val="22"/>
                    </w:rPr>
                  </w:pPr>
                </w:p>
                <w:p w:rsidR="006215AF" w:rsidRPr="00765A68" w:rsidRDefault="006215AF" w:rsidP="00340629">
                  <w:pPr>
                    <w:pStyle w:val="EventText"/>
                    <w:rPr>
                      <w:sz w:val="22"/>
                      <w:szCs w:val="22"/>
                    </w:rPr>
                  </w:pPr>
                  <w:r w:rsidRPr="00765A68">
                    <w:rPr>
                      <w:sz w:val="22"/>
                      <w:szCs w:val="22"/>
                    </w:rPr>
                    <w:t>$7 for lunch</w:t>
                  </w:r>
                </w:p>
                <w:p w:rsidR="006215AF" w:rsidRPr="00765A68" w:rsidRDefault="006215AF" w:rsidP="00340629">
                  <w:pPr>
                    <w:pStyle w:val="EventText"/>
                    <w:rPr>
                      <w:sz w:val="22"/>
                      <w:szCs w:val="22"/>
                    </w:rPr>
                  </w:pPr>
                  <w:r w:rsidRPr="00765A68">
                    <w:rPr>
                      <w:sz w:val="22"/>
                      <w:szCs w:val="22"/>
                    </w:rPr>
                    <w:t>RSVP to confirm attendance and lunch:</w:t>
                  </w:r>
                </w:p>
                <w:p w:rsidR="006215AF" w:rsidRPr="00765A68" w:rsidRDefault="006215AF" w:rsidP="00340629">
                  <w:pPr>
                    <w:pStyle w:val="EventText"/>
                    <w:rPr>
                      <w:sz w:val="22"/>
                      <w:szCs w:val="22"/>
                    </w:rPr>
                  </w:pPr>
                  <w:r w:rsidRPr="00765A68">
                    <w:rPr>
                      <w:sz w:val="22"/>
                      <w:szCs w:val="22"/>
                    </w:rPr>
                    <w:t>huronia@federalretirees.ca</w:t>
                  </w:r>
                </w:p>
                <w:p w:rsidR="006215AF" w:rsidRPr="00765A68" w:rsidRDefault="006215AF" w:rsidP="00340629">
                  <w:pPr>
                    <w:pStyle w:val="EventText"/>
                    <w:rPr>
                      <w:sz w:val="22"/>
                      <w:szCs w:val="22"/>
                    </w:rPr>
                  </w:pPr>
                </w:p>
                <w:p w:rsidR="006215AF" w:rsidRPr="00765A68" w:rsidRDefault="006215AF" w:rsidP="00340629">
                  <w:pPr>
                    <w:pStyle w:val="EventText"/>
                    <w:rPr>
                      <w:sz w:val="22"/>
                      <w:szCs w:val="22"/>
                    </w:rPr>
                  </w:pPr>
                  <w:r w:rsidRPr="00765A68">
                    <w:rPr>
                      <w:b/>
                      <w:sz w:val="22"/>
                      <w:szCs w:val="22"/>
                    </w:rPr>
                    <w:t>Guest Speaker</w:t>
                  </w:r>
                  <w:r w:rsidR="008F07CE">
                    <w:rPr>
                      <w:b/>
                      <w:sz w:val="22"/>
                      <w:szCs w:val="22"/>
                    </w:rPr>
                    <w:t>s</w:t>
                  </w:r>
                  <w:r>
                    <w:rPr>
                      <w:b/>
                      <w:sz w:val="22"/>
                      <w:szCs w:val="22"/>
                    </w:rPr>
                    <w:t xml:space="preserve">: </w:t>
                  </w:r>
                  <w:r w:rsidRPr="00765A68">
                    <w:rPr>
                      <w:sz w:val="22"/>
                      <w:szCs w:val="22"/>
                    </w:rPr>
                    <w:t xml:space="preserve"> </w:t>
                  </w:r>
                  <w:r w:rsidR="008F07CE">
                    <w:rPr>
                      <w:sz w:val="22"/>
                      <w:szCs w:val="22"/>
                    </w:rPr>
                    <w:t xml:space="preserve">Cara Spearing and Margaret </w:t>
                  </w:r>
                  <w:proofErr w:type="spellStart"/>
                  <w:r w:rsidR="008F07CE">
                    <w:rPr>
                      <w:sz w:val="22"/>
                      <w:szCs w:val="22"/>
                    </w:rPr>
                    <w:t>Ringland</w:t>
                  </w:r>
                  <w:proofErr w:type="spellEnd"/>
                  <w:r w:rsidR="008F07CE">
                    <w:rPr>
                      <w:sz w:val="22"/>
                      <w:szCs w:val="22"/>
                    </w:rPr>
                    <w:t xml:space="preserve"> from </w:t>
                  </w:r>
                  <w:r w:rsidR="007D042E">
                    <w:rPr>
                      <w:sz w:val="22"/>
                      <w:szCs w:val="22"/>
                    </w:rPr>
                    <w:t>Dying with Dignity Canada, Barrie and Simcoe County Chapter</w:t>
                  </w:r>
                </w:p>
                <w:p w:rsidR="006215AF" w:rsidRPr="00765A68" w:rsidRDefault="006215AF" w:rsidP="00340629">
                  <w:pPr>
                    <w:pStyle w:val="EventText"/>
                    <w:rPr>
                      <w:sz w:val="22"/>
                      <w:szCs w:val="22"/>
                    </w:rPr>
                  </w:pPr>
                </w:p>
                <w:p w:rsidR="006215AF" w:rsidRPr="00765A68" w:rsidRDefault="006215AF" w:rsidP="00340629">
                  <w:pPr>
                    <w:pStyle w:val="EventText"/>
                    <w:rPr>
                      <w:sz w:val="22"/>
                      <w:szCs w:val="22"/>
                    </w:rPr>
                  </w:pPr>
                  <w:r>
                    <w:rPr>
                      <w:b/>
                      <w:sz w:val="22"/>
                      <w:szCs w:val="22"/>
                    </w:rPr>
                    <w:t xml:space="preserve">Topic: </w:t>
                  </w:r>
                  <w:r w:rsidR="00136A8C">
                    <w:rPr>
                      <w:sz w:val="22"/>
                      <w:szCs w:val="22"/>
                    </w:rPr>
                    <w:t>A</w:t>
                  </w:r>
                  <w:r w:rsidR="007D042E">
                    <w:rPr>
                      <w:sz w:val="22"/>
                      <w:szCs w:val="22"/>
                    </w:rPr>
                    <w:t>dvance Care Planning (ACP)</w:t>
                  </w:r>
                </w:p>
              </w:txbxContent>
            </v:textbox>
            <w10:wrap anchorx="margin" anchory="page"/>
          </v:shape>
        </w:pict>
      </w:r>
    </w:p>
    <w:sectPr w:rsidR="00512BC2" w:rsidSect="009F136E">
      <w:headerReference w:type="even" r:id="rId16"/>
      <w:headerReference w:type="default" r:id="rId17"/>
      <w:footerReference w:type="default" r:id="rId18"/>
      <w:pgSz w:w="12240" w:h="15840"/>
      <w:pgMar w:top="900" w:right="900" w:bottom="900" w:left="900"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D90" w:rsidRDefault="00C83D90" w:rsidP="00124303">
      <w:r>
        <w:separator/>
      </w:r>
    </w:p>
    <w:p w:rsidR="00C83D90" w:rsidRDefault="00C83D90"/>
  </w:endnote>
  <w:endnote w:type="continuationSeparator" w:id="0">
    <w:p w:rsidR="00C83D90" w:rsidRDefault="00C83D90" w:rsidP="00124303">
      <w:r>
        <w:continuationSeparator/>
      </w:r>
    </w:p>
    <w:p w:rsidR="00C83D90" w:rsidRDefault="00C83D9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AF" w:rsidRDefault="00294191" w:rsidP="001657FB">
    <w:pPr>
      <w:pStyle w:val="Footer"/>
    </w:pPr>
    <w:r w:rsidRPr="00294191">
      <w:rPr>
        <w:noProof/>
      </w:rPr>
      <w:pict>
        <v:line id="Straight Connector 13" o:spid="_x0000_s1026" style="position:absolute;flip:x;z-index:251663360;visibility:visible;mso-position-vertical-relative:page;mso-width-relative:margin;mso-height-relative:margin" from="24.9pt,746.25pt" to="521.8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" strokecolor="#00a6ce" strokeweight="2.5pt">
          <v:stroke joinstyle="miter"/>
          <w10:wrap anchory="page"/>
        </v:line>
      </w:pict>
    </w:r>
    <w:r w:rsidR="006215AF">
      <w:rPr>
        <w:noProof/>
        <w:lang w:val="en-US"/>
      </w:rPr>
      <w:drawing>
        <wp:anchor distT="0" distB="0" distL="114300" distR="114300" simplePos="0" relativeHeight="251664384" behindDoc="0" locked="0" layoutInCell="1" allowOverlap="1">
          <wp:simplePos x="0" y="0"/>
          <wp:positionH relativeFrom="column">
            <wp:posOffset>-205740</wp:posOffset>
          </wp:positionH>
          <wp:positionV relativeFrom="page">
            <wp:posOffset>9461272</wp:posOffset>
          </wp:positionV>
          <wp:extent cx="381600" cy="36720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FR_Ico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600" cy="367200"/>
                  </a:xfrm>
                  <a:prstGeom prst="rect">
                    <a:avLst/>
                  </a:prstGeom>
                </pic:spPr>
              </pic:pic>
            </a:graphicData>
          </a:graphic>
        </wp:anchor>
      </w:drawing>
    </w:r>
  </w:p>
  <w:p w:rsidR="006215AF" w:rsidRPr="00462ECE" w:rsidRDefault="006215AF" w:rsidP="000565E6">
    <w:pPr>
      <w:framePr w:w="357" w:h="333" w:hRule="exact" w:wrap="none" w:vAnchor="text" w:hAnchor="page" w:x="10982" w:y="159"/>
      <w:jc w:val="right"/>
      <w:rPr>
        <w:rStyle w:val="PageNumber"/>
        <w:sz w:val="16"/>
        <w:szCs w:val="16"/>
      </w:rPr>
    </w:pPr>
    <w:r w:rsidRPr="00462ECE">
      <w:rPr>
        <w:rStyle w:val="PageNumber"/>
        <w:b/>
        <w:bCs/>
        <w:color w:val="00A6CE"/>
        <w:sz w:val="16"/>
        <w:szCs w:val="16"/>
      </w:rPr>
      <w:t>|</w:t>
    </w:r>
    <w:sdt>
      <w:sdtPr>
        <w:rPr>
          <w:rStyle w:val="PageNumber"/>
          <w:b/>
          <w:bCs/>
          <w:sz w:val="16"/>
          <w:szCs w:val="16"/>
        </w:rPr>
        <w:id w:val="1483119470"/>
        <w:docPartObj>
          <w:docPartGallery w:val="Page Numbers (Top of Page)"/>
          <w:docPartUnique/>
        </w:docPartObj>
      </w:sdtPr>
      <w:sdtEndPr>
        <w:rPr>
          <w:rStyle w:val="PageNumber"/>
          <w:b w:val="0"/>
          <w:bCs w:val="0"/>
        </w:rPr>
      </w:sdtEndPr>
      <w:sdtContent>
        <w:r>
          <w:rPr>
            <w:rStyle w:val="PageNumber"/>
            <w:b/>
            <w:bCs/>
            <w:sz w:val="16"/>
            <w:szCs w:val="16"/>
          </w:rPr>
          <w:t> </w:t>
        </w:r>
        <w:r w:rsidR="00294191" w:rsidRPr="00462ECE">
          <w:rPr>
            <w:rStyle w:val="PageNumber"/>
            <w:sz w:val="16"/>
            <w:szCs w:val="16"/>
          </w:rPr>
          <w:fldChar w:fldCharType="begin"/>
        </w:r>
        <w:r w:rsidRPr="00462ECE">
          <w:rPr>
            <w:rStyle w:val="PageNumber"/>
            <w:sz w:val="16"/>
            <w:szCs w:val="16"/>
          </w:rPr>
          <w:instrText xml:space="preserve"> PAGE </w:instrText>
        </w:r>
        <w:r w:rsidR="00294191" w:rsidRPr="00462ECE">
          <w:rPr>
            <w:rStyle w:val="PageNumber"/>
            <w:sz w:val="16"/>
            <w:szCs w:val="16"/>
          </w:rPr>
          <w:fldChar w:fldCharType="separate"/>
        </w:r>
        <w:r w:rsidR="007A3A83">
          <w:rPr>
            <w:rStyle w:val="PageNumber"/>
            <w:noProof/>
            <w:sz w:val="16"/>
            <w:szCs w:val="16"/>
          </w:rPr>
          <w:t>2</w:t>
        </w:r>
        <w:r w:rsidR="00294191" w:rsidRPr="00462ECE">
          <w:rPr>
            <w:rStyle w:val="PageNumber"/>
            <w:sz w:val="16"/>
            <w:szCs w:val="16"/>
          </w:rPr>
          <w:fldChar w:fldCharType="end"/>
        </w:r>
      </w:sdtContent>
    </w:sdt>
  </w:p>
  <w:p w:rsidR="006215AF" w:rsidRDefault="00294191" w:rsidP="001657FB">
    <w:pPr>
      <w:pStyle w:val="Footer"/>
    </w:pPr>
    <w:r w:rsidRPr="00294191">
      <w:rPr>
        <w:noProof/>
      </w:rPr>
      <w:pict>
        <v:shapetype id="_x0000_t202" coordsize="21600,21600" o:spt="202" path="m,l,21600r21600,l21600,xe">
          <v:stroke joinstyle="miter"/>
          <v:path gradientshapeok="t" o:connecttype="rect"/>
        </v:shapetype>
        <v:shape id="Text Box 15" o:spid="_x0000_s1025" type="#_x0000_t202" style="position:absolute;margin-left:21pt;margin-top:754.5pt;width:482pt;height:10.3pt;z-index:2516664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" filled="f" stroked="f" strokeweight=".5pt">
          <v:textbox inset="1mm,0,1mm,0">
            <w:txbxContent>
              <w:p w:rsidR="006215AF" w:rsidRPr="00541013" w:rsidRDefault="006215AF" w:rsidP="00541013">
                <w:pPr>
                  <w:rPr>
                    <w:sz w:val="16"/>
                    <w:szCs w:val="16"/>
                  </w:rPr>
                </w:pPr>
                <w:r w:rsidRPr="00541013">
                  <w:rPr>
                    <w:b/>
                    <w:bCs/>
                    <w:sz w:val="16"/>
                    <w:szCs w:val="16"/>
                  </w:rPr>
                  <w:t xml:space="preserve">NATIONAL ASSOCIATION OF FEDERAL </w:t>
                </w:r>
                <w:r>
                  <w:rPr>
                    <w:b/>
                    <w:bCs/>
                    <w:sz w:val="16"/>
                    <w:szCs w:val="16"/>
                  </w:rPr>
                  <w:t>RETIREES</w:t>
                </w:r>
                <w:r>
                  <w:rPr>
                    <w:sz w:val="16"/>
                    <w:szCs w:val="16"/>
                  </w:rPr>
                  <w:t> </w:t>
                </w:r>
                <w:r w:rsidRPr="00541013">
                  <w:rPr>
                    <w:color w:val="00A6CE"/>
                    <w:sz w:val="16"/>
                    <w:szCs w:val="16"/>
                  </w:rPr>
                  <w:t>|</w:t>
                </w:r>
                <w:r>
                  <w:rPr>
                    <w:sz w:val="16"/>
                    <w:szCs w:val="16"/>
                  </w:rPr>
                  <w:t> </w:t>
                </w:r>
                <w:r>
                  <w:rPr>
                    <w:sz w:val="16"/>
                    <w:szCs w:val="16"/>
                  </w:rPr>
                  <w:t>ON35</w:t>
                </w:r>
                <w:r>
                  <w:rPr>
                    <w:sz w:val="16"/>
                    <w:szCs w:val="16"/>
                  </w:rPr>
                  <w:t> </w:t>
                </w:r>
                <w:r w:rsidRPr="00541013">
                  <w:rPr>
                    <w:color w:val="00A6CE"/>
                    <w:sz w:val="16"/>
                    <w:szCs w:val="16"/>
                  </w:rPr>
                  <w:t>|</w:t>
                </w:r>
                <w:r>
                  <w:rPr>
                    <w:sz w:val="16"/>
                    <w:szCs w:val="16"/>
                  </w:rPr>
                  <w:t> </w:t>
                </w:r>
                <w:r>
                  <w:rPr>
                    <w:rStyle w:val="FooterChar"/>
                  </w:rPr>
                  <w:t>HURONIA</w:t>
                </w:r>
              </w:p>
            </w:txbxContent>
          </v:textbox>
          <w10:wrap anchory="page"/>
        </v:shape>
      </w:pict>
    </w:r>
    <w:r w:rsidR="006215AF">
      <w:rPr>
        <w:noProof/>
      </w:rPr>
      <w:t xml:space="preserve"> </w:t>
    </w:r>
  </w:p>
  <w:p w:rsidR="006215AF" w:rsidRDefault="006215A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D90" w:rsidRDefault="00C83D90" w:rsidP="00124303">
      <w:r>
        <w:separator/>
      </w:r>
    </w:p>
    <w:p w:rsidR="00C83D90" w:rsidRDefault="00C83D90"/>
  </w:footnote>
  <w:footnote w:type="continuationSeparator" w:id="0">
    <w:p w:rsidR="00C83D90" w:rsidRDefault="00C83D90" w:rsidP="00124303">
      <w:r>
        <w:continuationSeparator/>
      </w:r>
    </w:p>
    <w:p w:rsidR="00C83D90" w:rsidRDefault="00C83D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94834439"/>
      <w:docPartObj>
        <w:docPartGallery w:val="Page Numbers (Top of Page)"/>
        <w:docPartUnique/>
      </w:docPartObj>
    </w:sdtPr>
    <w:sdtContent>
      <w:p w:rsidR="006215AF" w:rsidRDefault="00294191" w:rsidP="008B6948">
        <w:pPr>
          <w:framePr w:wrap="none" w:vAnchor="text" w:hAnchor="margin" w:xAlign="right" w:y="1"/>
          <w:rPr>
            <w:rStyle w:val="PageNumber"/>
          </w:rPr>
        </w:pPr>
        <w:r>
          <w:rPr>
            <w:rStyle w:val="PageNumber"/>
          </w:rPr>
          <w:fldChar w:fldCharType="begin"/>
        </w:r>
        <w:r w:rsidR="006215AF">
          <w:rPr>
            <w:rStyle w:val="PageNumber"/>
          </w:rPr>
          <w:instrText xml:space="preserve"> PAGE </w:instrText>
        </w:r>
        <w:r>
          <w:rPr>
            <w:rStyle w:val="PageNumber"/>
          </w:rPr>
          <w:fldChar w:fldCharType="end"/>
        </w:r>
      </w:p>
    </w:sdtContent>
  </w:sdt>
  <w:sdt>
    <w:sdtPr>
      <w:rPr>
        <w:rStyle w:val="PageNumber"/>
      </w:rPr>
      <w:id w:val="-538742276"/>
      <w:docPartObj>
        <w:docPartGallery w:val="Page Numbers (Top of Page)"/>
        <w:docPartUnique/>
      </w:docPartObj>
    </w:sdtPr>
    <w:sdtContent>
      <w:p w:rsidR="006215AF" w:rsidRDefault="00294191" w:rsidP="00462ECE">
        <w:pPr>
          <w:framePr w:wrap="none" w:vAnchor="text" w:hAnchor="margin" w:xAlign="right" w:y="1"/>
          <w:ind w:right="360"/>
          <w:rPr>
            <w:rStyle w:val="PageNumber"/>
          </w:rPr>
        </w:pPr>
        <w:r>
          <w:rPr>
            <w:rStyle w:val="PageNumber"/>
          </w:rPr>
          <w:fldChar w:fldCharType="begin"/>
        </w:r>
        <w:r w:rsidR="006215AF">
          <w:rPr>
            <w:rStyle w:val="PageNumber"/>
          </w:rPr>
          <w:instrText xml:space="preserve"> PAGE </w:instrText>
        </w:r>
        <w:r>
          <w:rPr>
            <w:rStyle w:val="PageNumber"/>
          </w:rPr>
          <w:fldChar w:fldCharType="end"/>
        </w:r>
      </w:p>
    </w:sdtContent>
  </w:sdt>
  <w:p w:rsidR="006215AF" w:rsidRDefault="006215AF" w:rsidP="00462ECE">
    <w:pPr>
      <w:ind w:right="360"/>
    </w:pPr>
  </w:p>
  <w:p w:rsidR="006215AF" w:rsidRDefault="006215A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AF" w:rsidRDefault="006215AF" w:rsidP="00462ECE">
    <w:pPr>
      <w:ind w:right="360"/>
    </w:pPr>
    <w:r>
      <w:rPr>
        <w:b/>
        <w:bCs/>
        <w:noProof/>
        <w:color w:val="0090B3"/>
        <w:sz w:val="21"/>
        <w:szCs w:val="21"/>
        <w:lang w:val="en-US"/>
      </w:rPr>
      <w:drawing>
        <wp:anchor distT="0" distB="0" distL="114300" distR="114300" simplePos="0" relativeHeight="251660288" behindDoc="1" locked="0" layoutInCell="1" allowOverlap="1">
          <wp:simplePos x="0" y="0"/>
          <wp:positionH relativeFrom="column">
            <wp:posOffset>5457825</wp:posOffset>
          </wp:positionH>
          <wp:positionV relativeFrom="page">
            <wp:posOffset>361950</wp:posOffset>
          </wp:positionV>
          <wp:extent cx="1171575" cy="3905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1575" cy="390525"/>
                  </a:xfrm>
                  <a:prstGeom prst="rect">
                    <a:avLst/>
                  </a:prstGeom>
                </pic:spPr>
              </pic:pic>
            </a:graphicData>
          </a:graphic>
        </wp:anchor>
      </w:drawing>
    </w:r>
  </w:p>
  <w:p w:rsidR="006215AF" w:rsidRPr="005D2F22" w:rsidRDefault="00294191" w:rsidP="005D2F22">
    <w:pPr>
      <w:pStyle w:val="SeasonHeader"/>
    </w:pPr>
    <w:r w:rsidRPr="00294191">
      <w:pict>
        <v:shapetype id="_x0000_t202" coordsize="21600,21600" o:spt="202" path="m,l,21600r21600,l21600,xe">
          <v:stroke joinstyle="miter"/>
          <v:path gradientshapeok="t" o:connecttype="rect"/>
        </v:shapetype>
        <v:shape id="Text Box 2" o:spid="_x0000_s1028" type="#_x0000_t202" style="position:absolute;margin-left:326.2pt;margin-top:52.5pt;width:96.65pt;height:9.05pt;z-index:25165926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" filled="f" stroked="f" strokeweight=".5pt">
          <v:textbox style="mso-next-textbox:#Text Box 2" inset="1mm,0,1mm,0">
            <w:txbxContent>
              <w:p w:rsidR="006215AF" w:rsidRPr="00124303" w:rsidRDefault="006215AF" w:rsidP="00124303">
                <w:pPr>
                  <w:jc w:val="right"/>
                  <w:rPr>
                    <w:sz w:val="14"/>
                    <w:szCs w:val="14"/>
                  </w:rPr>
                </w:pPr>
                <w:r w:rsidRPr="00124303">
                  <w:rPr>
                    <w:sz w:val="14"/>
                    <w:szCs w:val="14"/>
                  </w:rPr>
                  <w:t>PRESENTED BY</w:t>
                </w:r>
              </w:p>
            </w:txbxContent>
          </v:textbox>
          <w10:wrap anchory="page"/>
        </v:shape>
      </w:pict>
    </w:r>
    <w:r w:rsidR="006215AF">
      <w:t>SPRING 2025</w:t>
    </w:r>
  </w:p>
  <w:p w:rsidR="006215AF" w:rsidRDefault="00294191" w:rsidP="00375526">
    <w:pPr>
      <w:rPr>
        <w:b/>
        <w:bCs/>
        <w:color w:val="0090B3"/>
        <w:sz w:val="21"/>
        <w:szCs w:val="21"/>
      </w:rPr>
    </w:pPr>
    <w:r w:rsidRPr="00294191">
      <w:rPr>
        <w:b/>
        <w:bCs/>
        <w:noProof/>
        <w:color w:val="0090B3"/>
        <w:sz w:val="21"/>
        <w:szCs w:val="21"/>
      </w:rPr>
      <w:pict>
        <v:line id="Straight Connector 4" o:spid="_x0000_s1027" style="position:absolute;flip:x;z-index:251661312;visibility:visible;mso-width-relative:margin;mso-height-relative:margin" from="1.1pt,5.9pt" to="523.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" strokecolor="#00a6ce" strokeweight="2.5pt">
          <v:stroke joinstyle="miter"/>
        </v:line>
      </w:pict>
    </w:r>
  </w:p>
  <w:p w:rsidR="006215AF" w:rsidRPr="00375526" w:rsidRDefault="006215AF" w:rsidP="00375526">
    <w:pPr>
      <w:rPr>
        <w:b/>
        <w:bCs/>
        <w:color w:val="0090B3"/>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44F484"/>
    <w:lvl w:ilvl="0">
      <w:start w:val="1"/>
      <w:numFmt w:val="decimal"/>
      <w:lvlText w:val="%1."/>
      <w:lvlJc w:val="left"/>
      <w:pPr>
        <w:tabs>
          <w:tab w:val="num" w:pos="1492"/>
        </w:tabs>
        <w:ind w:left="1492" w:hanging="360"/>
      </w:pPr>
    </w:lvl>
  </w:abstractNum>
  <w:abstractNum w:abstractNumId="1">
    <w:nsid w:val="FFFFFF7D"/>
    <w:multiLevelType w:val="singleLevel"/>
    <w:tmpl w:val="3BACA772"/>
    <w:lvl w:ilvl="0">
      <w:start w:val="1"/>
      <w:numFmt w:val="decimal"/>
      <w:lvlText w:val="%1."/>
      <w:lvlJc w:val="left"/>
      <w:pPr>
        <w:tabs>
          <w:tab w:val="num" w:pos="1209"/>
        </w:tabs>
        <w:ind w:left="1209" w:hanging="360"/>
      </w:pPr>
    </w:lvl>
  </w:abstractNum>
  <w:abstractNum w:abstractNumId="2">
    <w:nsid w:val="FFFFFF7E"/>
    <w:multiLevelType w:val="singleLevel"/>
    <w:tmpl w:val="7388C4B6"/>
    <w:lvl w:ilvl="0">
      <w:start w:val="1"/>
      <w:numFmt w:val="decimal"/>
      <w:lvlText w:val="%1."/>
      <w:lvlJc w:val="left"/>
      <w:pPr>
        <w:tabs>
          <w:tab w:val="num" w:pos="926"/>
        </w:tabs>
        <w:ind w:left="926" w:hanging="360"/>
      </w:pPr>
    </w:lvl>
  </w:abstractNum>
  <w:abstractNum w:abstractNumId="3">
    <w:nsid w:val="FFFFFF7F"/>
    <w:multiLevelType w:val="singleLevel"/>
    <w:tmpl w:val="E1F8A108"/>
    <w:lvl w:ilvl="0">
      <w:start w:val="1"/>
      <w:numFmt w:val="decimal"/>
      <w:lvlText w:val="%1."/>
      <w:lvlJc w:val="left"/>
      <w:pPr>
        <w:tabs>
          <w:tab w:val="num" w:pos="643"/>
        </w:tabs>
        <w:ind w:left="643" w:hanging="360"/>
      </w:pPr>
    </w:lvl>
  </w:abstractNum>
  <w:abstractNum w:abstractNumId="4">
    <w:nsid w:val="FFFFFF80"/>
    <w:multiLevelType w:val="singleLevel"/>
    <w:tmpl w:val="8ED869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50F9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1C7A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51C87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DEE81C"/>
    <w:lvl w:ilvl="0">
      <w:start w:val="1"/>
      <w:numFmt w:val="decimal"/>
      <w:lvlText w:val="%1."/>
      <w:lvlJc w:val="left"/>
      <w:pPr>
        <w:tabs>
          <w:tab w:val="num" w:pos="360"/>
        </w:tabs>
        <w:ind w:left="360" w:hanging="360"/>
      </w:pPr>
    </w:lvl>
  </w:abstractNum>
  <w:abstractNum w:abstractNumId="9">
    <w:nsid w:val="FFFFFF89"/>
    <w:multiLevelType w:val="singleLevel"/>
    <w:tmpl w:val="2F7068DC"/>
    <w:lvl w:ilvl="0">
      <w:start w:val="1"/>
      <w:numFmt w:val="bullet"/>
      <w:lvlText w:val=""/>
      <w:lvlJc w:val="left"/>
      <w:pPr>
        <w:tabs>
          <w:tab w:val="num" w:pos="360"/>
        </w:tabs>
        <w:ind w:left="360" w:hanging="360"/>
      </w:pPr>
      <w:rPr>
        <w:rFonts w:ascii="Symbol" w:hAnsi="Symbol" w:hint="default"/>
      </w:rPr>
    </w:lvl>
  </w:abstractNum>
  <w:abstractNum w:abstractNumId="10">
    <w:nsid w:val="46752F1C"/>
    <w:multiLevelType w:val="multilevel"/>
    <w:tmpl w:val="25767A2C"/>
    <w:styleLink w:val="CdnMilitary"/>
    <w:lvl w:ilvl="0">
      <w:start w:val="1"/>
      <w:numFmt w:val="decimal"/>
      <w:pStyle w:val="CdnMilPara1"/>
      <w:lvlText w:val="%1."/>
      <w:lvlJc w:val="left"/>
      <w:pPr>
        <w:tabs>
          <w:tab w:val="num" w:pos="720"/>
        </w:tabs>
        <w:ind w:left="0" w:firstLine="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dnMilPara2"/>
      <w:lvlText w:val="%2."/>
      <w:lvlJc w:val="left"/>
      <w:pPr>
        <w:tabs>
          <w:tab w:val="num" w:pos="1094"/>
        </w:tabs>
        <w:ind w:left="1094" w:hanging="374"/>
      </w:pPr>
      <w:rPr>
        <w:rFonts w:ascii="Times New Roman" w:hAnsi="Times New Roman" w:hint="default"/>
        <w:b w:val="0"/>
        <w:i w:val="0"/>
        <w:caps w:val="0"/>
        <w:strike w:val="0"/>
        <w:dstrike w:val="0"/>
        <w:vanish w:val="0"/>
        <w:color w:val="auto"/>
        <w:sz w:val="24"/>
        <w:u w:val="none"/>
        <w:vertAlign w:val="baseline"/>
      </w:rPr>
    </w:lvl>
    <w:lvl w:ilvl="2">
      <w:start w:val="1"/>
      <w:numFmt w:val="decimal"/>
      <w:pStyle w:val="CdnMilPara3"/>
      <w:lvlText w:val="(%3)"/>
      <w:lvlJc w:val="left"/>
      <w:pPr>
        <w:tabs>
          <w:tab w:val="num" w:pos="2160"/>
        </w:tabs>
        <w:ind w:left="2160" w:hanging="720"/>
      </w:pPr>
      <w:rPr>
        <w:rFonts w:ascii="Times New Roman" w:hAnsi="Times New Roman" w:hint="default"/>
        <w:b w:val="0"/>
        <w:i w:val="0"/>
        <w:caps w:val="0"/>
        <w:strike w:val="0"/>
        <w:dstrike w:val="0"/>
        <w:vanish w:val="0"/>
        <w:color w:val="auto"/>
        <w:sz w:val="24"/>
        <w:u w:val="none"/>
        <w:vertAlign w:val="baseline"/>
      </w:rPr>
    </w:lvl>
    <w:lvl w:ilvl="3">
      <w:start w:val="1"/>
      <w:numFmt w:val="lowerLetter"/>
      <w:pStyle w:val="CdnMilPara4"/>
      <w:lvlText w:val="(%4)"/>
      <w:lvlJc w:val="left"/>
      <w:pPr>
        <w:tabs>
          <w:tab w:val="num" w:pos="2875"/>
        </w:tabs>
        <w:ind w:left="2875" w:hanging="715"/>
      </w:pPr>
      <w:rPr>
        <w:rFonts w:ascii="Times New Roman" w:hAnsi="Times New Roman" w:hint="default"/>
        <w:b w:val="0"/>
        <w:i w:val="0"/>
        <w:caps w:val="0"/>
        <w:strike w:val="0"/>
        <w:dstrike w:val="0"/>
        <w:vanish w:val="0"/>
        <w:color w:val="auto"/>
        <w:sz w:val="24"/>
        <w:u w:val="none"/>
        <w:vertAlign w:val="baseline"/>
      </w:rPr>
    </w:lvl>
    <w:lvl w:ilvl="4">
      <w:start w:val="1"/>
      <w:numFmt w:val="lowerRoman"/>
      <w:pStyle w:val="CdnMilPara5"/>
      <w:lvlText w:val="%5."/>
      <w:lvlJc w:val="left"/>
      <w:pPr>
        <w:tabs>
          <w:tab w:val="num" w:pos="3600"/>
        </w:tabs>
        <w:ind w:left="3600" w:hanging="720"/>
      </w:pPr>
      <w:rPr>
        <w:rFonts w:ascii="Times New Roman" w:hAnsi="Times New Roman" w:hint="default"/>
        <w:b w:val="0"/>
        <w:i w:val="0"/>
        <w:caps w:val="0"/>
        <w:strike w:val="0"/>
        <w:dstrike w:val="0"/>
        <w:vanish w:val="0"/>
        <w:color w:val="auto"/>
        <w:sz w:val="24"/>
        <w:u w:val="none"/>
        <w:vertAlign w:val="baseline"/>
      </w:rPr>
    </w:lvl>
    <w:lvl w:ilvl="5">
      <w:start w:val="1"/>
      <w:numFmt w:val="lowerLetter"/>
      <w:pStyle w:val="CdnMilPara6"/>
      <w:lvlText w:val="(a%6)"/>
      <w:lvlJc w:val="left"/>
      <w:pPr>
        <w:tabs>
          <w:tab w:val="num" w:pos="4321"/>
        </w:tabs>
        <w:ind w:left="4321" w:hanging="721"/>
      </w:pPr>
      <w:rPr>
        <w:rFonts w:ascii="Times New Roman" w:hAnsi="Times New Roman" w:hint="default"/>
        <w:b w:val="0"/>
        <w:i w:val="0"/>
        <w:caps w:val="0"/>
        <w:strike w:val="0"/>
        <w:dstrike w:val="0"/>
        <w:vanish w:val="0"/>
        <w:color w:val="auto"/>
        <w:sz w:val="24"/>
        <w:u w:val="none"/>
        <w:vertAlign w:val="baseline"/>
      </w:rPr>
    </w:lvl>
    <w:lvl w:ilvl="6">
      <w:start w:val="1"/>
      <w:numFmt w:val="bullet"/>
      <w:pStyle w:val="CdnMilPara7"/>
      <w:lvlText w:val=""/>
      <w:lvlJc w:val="left"/>
      <w:pPr>
        <w:tabs>
          <w:tab w:val="num" w:pos="5041"/>
        </w:tabs>
        <w:ind w:left="5041" w:hanging="720"/>
      </w:pPr>
      <w:rPr>
        <w:rFonts w:ascii="Symbol" w:hAnsi="Symbol" w:hint="default"/>
        <w:b w:val="0"/>
        <w:i w:val="0"/>
        <w:caps w:val="0"/>
        <w:strike w:val="0"/>
        <w:dstrike w:val="0"/>
        <w:vanish w:val="0"/>
        <w:color w:val="auto"/>
        <w:sz w:val="24"/>
        <w:u w:val="none"/>
        <w:vertAlign w:val="baseline"/>
      </w:rPr>
    </w:lvl>
    <w:lvl w:ilvl="7">
      <w:start w:val="1"/>
      <w:numFmt w:val="upperLetter"/>
      <w:lvlRestart w:val="1"/>
      <w:pStyle w:val="CdnMilReference"/>
      <w:lvlText w:val="%8."/>
      <w:lvlJc w:val="left"/>
      <w:pPr>
        <w:tabs>
          <w:tab w:val="num" w:pos="720"/>
        </w:tabs>
        <w:ind w:left="0" w:firstLine="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stylePaneFormatFilter w:val="3F21"/>
  <w:defaultTabStop w:val="720"/>
  <w:characterSpacingControl w:val="doNotCompress"/>
  <w:hdrShapeDefaults>
    <o:shapedefaults v:ext="edit" spidmax="94210"/>
    <o:shapelayout v:ext="edit">
      <o:idmap v:ext="edit" data="1"/>
    </o:shapelayout>
  </w:hdrShapeDefaults>
  <w:footnotePr>
    <w:footnote w:id="-1"/>
    <w:footnote w:id="0"/>
  </w:footnotePr>
  <w:endnotePr>
    <w:endnote w:id="-1"/>
    <w:endnote w:id="0"/>
  </w:endnotePr>
  <w:compat/>
  <w:rsids>
    <w:rsidRoot w:val="00111E10"/>
    <w:rsid w:val="00005117"/>
    <w:rsid w:val="00011888"/>
    <w:rsid w:val="0001309F"/>
    <w:rsid w:val="00013564"/>
    <w:rsid w:val="00014017"/>
    <w:rsid w:val="00026A66"/>
    <w:rsid w:val="000565E6"/>
    <w:rsid w:val="00061130"/>
    <w:rsid w:val="0007397B"/>
    <w:rsid w:val="00082159"/>
    <w:rsid w:val="000947EF"/>
    <w:rsid w:val="000A5996"/>
    <w:rsid w:val="000B0196"/>
    <w:rsid w:val="000B76F0"/>
    <w:rsid w:val="000D36AC"/>
    <w:rsid w:val="000D419D"/>
    <w:rsid w:val="000D623F"/>
    <w:rsid w:val="000D6DD5"/>
    <w:rsid w:val="000D7512"/>
    <w:rsid w:val="000E44B7"/>
    <w:rsid w:val="000F1CB7"/>
    <w:rsid w:val="00111E10"/>
    <w:rsid w:val="00122FBF"/>
    <w:rsid w:val="00123967"/>
    <w:rsid w:val="00123C80"/>
    <w:rsid w:val="00124303"/>
    <w:rsid w:val="00136A8C"/>
    <w:rsid w:val="0013748C"/>
    <w:rsid w:val="001402BF"/>
    <w:rsid w:val="00141971"/>
    <w:rsid w:val="001458F2"/>
    <w:rsid w:val="00157DEF"/>
    <w:rsid w:val="00157F89"/>
    <w:rsid w:val="001600F7"/>
    <w:rsid w:val="001657FB"/>
    <w:rsid w:val="00184F65"/>
    <w:rsid w:val="0018579C"/>
    <w:rsid w:val="001863B6"/>
    <w:rsid w:val="0019702F"/>
    <w:rsid w:val="001A1701"/>
    <w:rsid w:val="001A446E"/>
    <w:rsid w:val="001C0477"/>
    <w:rsid w:val="001C0C66"/>
    <w:rsid w:val="001C3E8B"/>
    <w:rsid w:val="001C685D"/>
    <w:rsid w:val="001D3E6E"/>
    <w:rsid w:val="001E06D8"/>
    <w:rsid w:val="001E3602"/>
    <w:rsid w:val="001E48E2"/>
    <w:rsid w:val="001F3F85"/>
    <w:rsid w:val="0020544F"/>
    <w:rsid w:val="0021335F"/>
    <w:rsid w:val="00217AA1"/>
    <w:rsid w:val="00220651"/>
    <w:rsid w:val="00226202"/>
    <w:rsid w:val="002335DE"/>
    <w:rsid w:val="00247C8D"/>
    <w:rsid w:val="00262099"/>
    <w:rsid w:val="0026318E"/>
    <w:rsid w:val="00265229"/>
    <w:rsid w:val="00274B4B"/>
    <w:rsid w:val="00276509"/>
    <w:rsid w:val="00281352"/>
    <w:rsid w:val="00281EA0"/>
    <w:rsid w:val="00293867"/>
    <w:rsid w:val="00294191"/>
    <w:rsid w:val="002A3958"/>
    <w:rsid w:val="002A7E04"/>
    <w:rsid w:val="002B30BC"/>
    <w:rsid w:val="002B39C7"/>
    <w:rsid w:val="002B79ED"/>
    <w:rsid w:val="002C0333"/>
    <w:rsid w:val="002C11A4"/>
    <w:rsid w:val="002C67F6"/>
    <w:rsid w:val="002E3A06"/>
    <w:rsid w:val="002E591B"/>
    <w:rsid w:val="002F18CA"/>
    <w:rsid w:val="002F1994"/>
    <w:rsid w:val="00307F24"/>
    <w:rsid w:val="0031791D"/>
    <w:rsid w:val="003229FF"/>
    <w:rsid w:val="00324445"/>
    <w:rsid w:val="0032736E"/>
    <w:rsid w:val="00330A7E"/>
    <w:rsid w:val="00334E1D"/>
    <w:rsid w:val="00336856"/>
    <w:rsid w:val="00340629"/>
    <w:rsid w:val="0034755F"/>
    <w:rsid w:val="00352B81"/>
    <w:rsid w:val="00356655"/>
    <w:rsid w:val="00364FBB"/>
    <w:rsid w:val="0036728E"/>
    <w:rsid w:val="00375526"/>
    <w:rsid w:val="00381203"/>
    <w:rsid w:val="003A1AED"/>
    <w:rsid w:val="003A2B67"/>
    <w:rsid w:val="003A573B"/>
    <w:rsid w:val="003B1D16"/>
    <w:rsid w:val="003B36A6"/>
    <w:rsid w:val="003B6236"/>
    <w:rsid w:val="003C6E78"/>
    <w:rsid w:val="003D3DAC"/>
    <w:rsid w:val="003D546D"/>
    <w:rsid w:val="003D72E1"/>
    <w:rsid w:val="003E5F8F"/>
    <w:rsid w:val="00407214"/>
    <w:rsid w:val="004076FB"/>
    <w:rsid w:val="004128B6"/>
    <w:rsid w:val="00417085"/>
    <w:rsid w:val="00420340"/>
    <w:rsid w:val="00420A8F"/>
    <w:rsid w:val="00432318"/>
    <w:rsid w:val="0044079D"/>
    <w:rsid w:val="00462ECE"/>
    <w:rsid w:val="004715E0"/>
    <w:rsid w:val="004775BF"/>
    <w:rsid w:val="004970C4"/>
    <w:rsid w:val="00497E9F"/>
    <w:rsid w:val="004A2A6D"/>
    <w:rsid w:val="004A4B52"/>
    <w:rsid w:val="004A5475"/>
    <w:rsid w:val="004A789F"/>
    <w:rsid w:val="004C1DDC"/>
    <w:rsid w:val="004C5857"/>
    <w:rsid w:val="004C6960"/>
    <w:rsid w:val="004D0B8C"/>
    <w:rsid w:val="004D1EB2"/>
    <w:rsid w:val="004D4BDB"/>
    <w:rsid w:val="004E4286"/>
    <w:rsid w:val="004E634E"/>
    <w:rsid w:val="004F0AC9"/>
    <w:rsid w:val="00500BEF"/>
    <w:rsid w:val="005045F9"/>
    <w:rsid w:val="00506114"/>
    <w:rsid w:val="00512BC2"/>
    <w:rsid w:val="00512C94"/>
    <w:rsid w:val="005132A4"/>
    <w:rsid w:val="005151CE"/>
    <w:rsid w:val="0051736E"/>
    <w:rsid w:val="005177A4"/>
    <w:rsid w:val="00541013"/>
    <w:rsid w:val="00541488"/>
    <w:rsid w:val="00552BF6"/>
    <w:rsid w:val="005605B6"/>
    <w:rsid w:val="0056480B"/>
    <w:rsid w:val="0056497A"/>
    <w:rsid w:val="00565BF0"/>
    <w:rsid w:val="00577701"/>
    <w:rsid w:val="00582D81"/>
    <w:rsid w:val="00586A61"/>
    <w:rsid w:val="005877F2"/>
    <w:rsid w:val="005904DD"/>
    <w:rsid w:val="00590F17"/>
    <w:rsid w:val="00591D76"/>
    <w:rsid w:val="005B1007"/>
    <w:rsid w:val="005B3D4D"/>
    <w:rsid w:val="005B7CC0"/>
    <w:rsid w:val="005C1B19"/>
    <w:rsid w:val="005C50EE"/>
    <w:rsid w:val="005D2F22"/>
    <w:rsid w:val="005E040D"/>
    <w:rsid w:val="005E2567"/>
    <w:rsid w:val="005E66EB"/>
    <w:rsid w:val="005F1E89"/>
    <w:rsid w:val="005F3CC6"/>
    <w:rsid w:val="00602BA1"/>
    <w:rsid w:val="0060702D"/>
    <w:rsid w:val="006138B8"/>
    <w:rsid w:val="006215AF"/>
    <w:rsid w:val="00640432"/>
    <w:rsid w:val="006547F0"/>
    <w:rsid w:val="00656A20"/>
    <w:rsid w:val="00661977"/>
    <w:rsid w:val="00664192"/>
    <w:rsid w:val="00664D25"/>
    <w:rsid w:val="00666DBC"/>
    <w:rsid w:val="00672BF1"/>
    <w:rsid w:val="006735D3"/>
    <w:rsid w:val="0067474A"/>
    <w:rsid w:val="0067606E"/>
    <w:rsid w:val="00677926"/>
    <w:rsid w:val="00682523"/>
    <w:rsid w:val="00687E2A"/>
    <w:rsid w:val="006934A0"/>
    <w:rsid w:val="006A361A"/>
    <w:rsid w:val="006A4802"/>
    <w:rsid w:val="006A620F"/>
    <w:rsid w:val="006B5AB3"/>
    <w:rsid w:val="006B6B60"/>
    <w:rsid w:val="006D250B"/>
    <w:rsid w:val="006E68A4"/>
    <w:rsid w:val="006E73F5"/>
    <w:rsid w:val="006F6A58"/>
    <w:rsid w:val="006F7B49"/>
    <w:rsid w:val="00703602"/>
    <w:rsid w:val="00711C67"/>
    <w:rsid w:val="00712B1D"/>
    <w:rsid w:val="007131B1"/>
    <w:rsid w:val="00715AB5"/>
    <w:rsid w:val="007230F0"/>
    <w:rsid w:val="007243CF"/>
    <w:rsid w:val="00727BB0"/>
    <w:rsid w:val="0073120B"/>
    <w:rsid w:val="00732C7D"/>
    <w:rsid w:val="00736276"/>
    <w:rsid w:val="0073733E"/>
    <w:rsid w:val="0074657C"/>
    <w:rsid w:val="00751949"/>
    <w:rsid w:val="00756998"/>
    <w:rsid w:val="00760233"/>
    <w:rsid w:val="00765A68"/>
    <w:rsid w:val="00795216"/>
    <w:rsid w:val="007A0CC5"/>
    <w:rsid w:val="007A3A83"/>
    <w:rsid w:val="007A651D"/>
    <w:rsid w:val="007A6822"/>
    <w:rsid w:val="007B5507"/>
    <w:rsid w:val="007B78D6"/>
    <w:rsid w:val="007D042E"/>
    <w:rsid w:val="007D379B"/>
    <w:rsid w:val="007D5504"/>
    <w:rsid w:val="007E2236"/>
    <w:rsid w:val="007E59FB"/>
    <w:rsid w:val="007F1100"/>
    <w:rsid w:val="007F574A"/>
    <w:rsid w:val="007F574C"/>
    <w:rsid w:val="00801059"/>
    <w:rsid w:val="00804768"/>
    <w:rsid w:val="00817DC0"/>
    <w:rsid w:val="0082152B"/>
    <w:rsid w:val="008222E1"/>
    <w:rsid w:val="008266C1"/>
    <w:rsid w:val="0083038B"/>
    <w:rsid w:val="008308DD"/>
    <w:rsid w:val="00833DB6"/>
    <w:rsid w:val="00840520"/>
    <w:rsid w:val="0084241B"/>
    <w:rsid w:val="00850BB2"/>
    <w:rsid w:val="00851137"/>
    <w:rsid w:val="00860164"/>
    <w:rsid w:val="008738D6"/>
    <w:rsid w:val="00874C58"/>
    <w:rsid w:val="008750B6"/>
    <w:rsid w:val="008813BE"/>
    <w:rsid w:val="00884BA5"/>
    <w:rsid w:val="00886A14"/>
    <w:rsid w:val="0088740B"/>
    <w:rsid w:val="00892EBC"/>
    <w:rsid w:val="008B21A9"/>
    <w:rsid w:val="008B5B06"/>
    <w:rsid w:val="008B6948"/>
    <w:rsid w:val="008B740F"/>
    <w:rsid w:val="008C3151"/>
    <w:rsid w:val="008C5960"/>
    <w:rsid w:val="008E2E6F"/>
    <w:rsid w:val="008E5376"/>
    <w:rsid w:val="008F07CE"/>
    <w:rsid w:val="008F28B7"/>
    <w:rsid w:val="008F6214"/>
    <w:rsid w:val="009040F6"/>
    <w:rsid w:val="00905CEF"/>
    <w:rsid w:val="00920D02"/>
    <w:rsid w:val="00926068"/>
    <w:rsid w:val="00927675"/>
    <w:rsid w:val="00933950"/>
    <w:rsid w:val="00944365"/>
    <w:rsid w:val="00945DAD"/>
    <w:rsid w:val="00956542"/>
    <w:rsid w:val="009609A7"/>
    <w:rsid w:val="00961C2C"/>
    <w:rsid w:val="009642E0"/>
    <w:rsid w:val="00966C9A"/>
    <w:rsid w:val="00971E2D"/>
    <w:rsid w:val="009735E7"/>
    <w:rsid w:val="00974AAD"/>
    <w:rsid w:val="00975618"/>
    <w:rsid w:val="009828C8"/>
    <w:rsid w:val="00991914"/>
    <w:rsid w:val="009928B4"/>
    <w:rsid w:val="00993D62"/>
    <w:rsid w:val="00996D47"/>
    <w:rsid w:val="009A71D4"/>
    <w:rsid w:val="009B16F2"/>
    <w:rsid w:val="009B3573"/>
    <w:rsid w:val="009B521A"/>
    <w:rsid w:val="009C26A9"/>
    <w:rsid w:val="009C6565"/>
    <w:rsid w:val="009C6787"/>
    <w:rsid w:val="009D6BDD"/>
    <w:rsid w:val="009E3DC0"/>
    <w:rsid w:val="009E6877"/>
    <w:rsid w:val="009F0571"/>
    <w:rsid w:val="009F136E"/>
    <w:rsid w:val="00A06A34"/>
    <w:rsid w:val="00A11CB3"/>
    <w:rsid w:val="00A1687C"/>
    <w:rsid w:val="00A17462"/>
    <w:rsid w:val="00A2031F"/>
    <w:rsid w:val="00A21377"/>
    <w:rsid w:val="00A226BC"/>
    <w:rsid w:val="00A31986"/>
    <w:rsid w:val="00A331C9"/>
    <w:rsid w:val="00A350AC"/>
    <w:rsid w:val="00A4056D"/>
    <w:rsid w:val="00A5399C"/>
    <w:rsid w:val="00A54362"/>
    <w:rsid w:val="00A56FFA"/>
    <w:rsid w:val="00A63FD0"/>
    <w:rsid w:val="00A67B4E"/>
    <w:rsid w:val="00A834EC"/>
    <w:rsid w:val="00A86B7E"/>
    <w:rsid w:val="00A95204"/>
    <w:rsid w:val="00AA5977"/>
    <w:rsid w:val="00AA7890"/>
    <w:rsid w:val="00AB7DE4"/>
    <w:rsid w:val="00AB7E2C"/>
    <w:rsid w:val="00AC06F3"/>
    <w:rsid w:val="00AD0684"/>
    <w:rsid w:val="00AD21F5"/>
    <w:rsid w:val="00AD73B1"/>
    <w:rsid w:val="00AE12F0"/>
    <w:rsid w:val="00AF07C7"/>
    <w:rsid w:val="00AF0FCB"/>
    <w:rsid w:val="00AF51D0"/>
    <w:rsid w:val="00AF657A"/>
    <w:rsid w:val="00B017C5"/>
    <w:rsid w:val="00B04523"/>
    <w:rsid w:val="00B144A0"/>
    <w:rsid w:val="00B2305F"/>
    <w:rsid w:val="00B265E7"/>
    <w:rsid w:val="00B321FD"/>
    <w:rsid w:val="00B36920"/>
    <w:rsid w:val="00B40437"/>
    <w:rsid w:val="00B42F63"/>
    <w:rsid w:val="00B47BD6"/>
    <w:rsid w:val="00B544EE"/>
    <w:rsid w:val="00B56262"/>
    <w:rsid w:val="00B573DE"/>
    <w:rsid w:val="00B63E66"/>
    <w:rsid w:val="00B733A8"/>
    <w:rsid w:val="00B81BA0"/>
    <w:rsid w:val="00B824C8"/>
    <w:rsid w:val="00B83890"/>
    <w:rsid w:val="00B86AF3"/>
    <w:rsid w:val="00B92078"/>
    <w:rsid w:val="00B9248D"/>
    <w:rsid w:val="00B97D72"/>
    <w:rsid w:val="00BA216B"/>
    <w:rsid w:val="00BA3C59"/>
    <w:rsid w:val="00BB235E"/>
    <w:rsid w:val="00BC1242"/>
    <w:rsid w:val="00BD3F6D"/>
    <w:rsid w:val="00BE3526"/>
    <w:rsid w:val="00BF2626"/>
    <w:rsid w:val="00BF3384"/>
    <w:rsid w:val="00BF4E1C"/>
    <w:rsid w:val="00BF64E1"/>
    <w:rsid w:val="00C031A0"/>
    <w:rsid w:val="00C038BE"/>
    <w:rsid w:val="00C04960"/>
    <w:rsid w:val="00C06E44"/>
    <w:rsid w:val="00C07A90"/>
    <w:rsid w:val="00C1295C"/>
    <w:rsid w:val="00C2095A"/>
    <w:rsid w:val="00C21E9C"/>
    <w:rsid w:val="00C27287"/>
    <w:rsid w:val="00C30AEB"/>
    <w:rsid w:val="00C32AC0"/>
    <w:rsid w:val="00C34F33"/>
    <w:rsid w:val="00C44F8A"/>
    <w:rsid w:val="00C55CEC"/>
    <w:rsid w:val="00C65C87"/>
    <w:rsid w:val="00C83D90"/>
    <w:rsid w:val="00C85B1B"/>
    <w:rsid w:val="00C92916"/>
    <w:rsid w:val="00C929B5"/>
    <w:rsid w:val="00C93F07"/>
    <w:rsid w:val="00C94C34"/>
    <w:rsid w:val="00CA2F80"/>
    <w:rsid w:val="00CA5823"/>
    <w:rsid w:val="00CA61BA"/>
    <w:rsid w:val="00CB4FD6"/>
    <w:rsid w:val="00CB7534"/>
    <w:rsid w:val="00CC406A"/>
    <w:rsid w:val="00CD1B8E"/>
    <w:rsid w:val="00CD290F"/>
    <w:rsid w:val="00CE0C3D"/>
    <w:rsid w:val="00CE53AE"/>
    <w:rsid w:val="00CE6947"/>
    <w:rsid w:val="00D0306F"/>
    <w:rsid w:val="00D06F76"/>
    <w:rsid w:val="00D07F2E"/>
    <w:rsid w:val="00D131E2"/>
    <w:rsid w:val="00D20BFE"/>
    <w:rsid w:val="00D25156"/>
    <w:rsid w:val="00D37D73"/>
    <w:rsid w:val="00D43106"/>
    <w:rsid w:val="00D46336"/>
    <w:rsid w:val="00D475ED"/>
    <w:rsid w:val="00D56012"/>
    <w:rsid w:val="00D601D4"/>
    <w:rsid w:val="00D67441"/>
    <w:rsid w:val="00D71E72"/>
    <w:rsid w:val="00D73142"/>
    <w:rsid w:val="00D73504"/>
    <w:rsid w:val="00D74BD1"/>
    <w:rsid w:val="00D826BE"/>
    <w:rsid w:val="00D904DA"/>
    <w:rsid w:val="00DA0745"/>
    <w:rsid w:val="00DA7596"/>
    <w:rsid w:val="00DB4CF7"/>
    <w:rsid w:val="00DD14CE"/>
    <w:rsid w:val="00DD2E16"/>
    <w:rsid w:val="00DD30A4"/>
    <w:rsid w:val="00DE4952"/>
    <w:rsid w:val="00DE53FB"/>
    <w:rsid w:val="00DF4531"/>
    <w:rsid w:val="00DF7458"/>
    <w:rsid w:val="00E026DB"/>
    <w:rsid w:val="00E036B3"/>
    <w:rsid w:val="00E07816"/>
    <w:rsid w:val="00E104D4"/>
    <w:rsid w:val="00E117EF"/>
    <w:rsid w:val="00E123EE"/>
    <w:rsid w:val="00E13319"/>
    <w:rsid w:val="00E231B3"/>
    <w:rsid w:val="00E24F22"/>
    <w:rsid w:val="00E26E4E"/>
    <w:rsid w:val="00E35E0F"/>
    <w:rsid w:val="00E42BD9"/>
    <w:rsid w:val="00E478F6"/>
    <w:rsid w:val="00E5663C"/>
    <w:rsid w:val="00E6006A"/>
    <w:rsid w:val="00E603BB"/>
    <w:rsid w:val="00E60AED"/>
    <w:rsid w:val="00E62825"/>
    <w:rsid w:val="00E750DE"/>
    <w:rsid w:val="00E9021C"/>
    <w:rsid w:val="00E94CAE"/>
    <w:rsid w:val="00EC2731"/>
    <w:rsid w:val="00EF5D2E"/>
    <w:rsid w:val="00F1101F"/>
    <w:rsid w:val="00F12953"/>
    <w:rsid w:val="00F263BD"/>
    <w:rsid w:val="00F2649E"/>
    <w:rsid w:val="00F34E8A"/>
    <w:rsid w:val="00F40FAB"/>
    <w:rsid w:val="00F4439B"/>
    <w:rsid w:val="00F47335"/>
    <w:rsid w:val="00F51816"/>
    <w:rsid w:val="00F526CE"/>
    <w:rsid w:val="00F52811"/>
    <w:rsid w:val="00F54C3A"/>
    <w:rsid w:val="00F56C5F"/>
    <w:rsid w:val="00F71E2D"/>
    <w:rsid w:val="00F83C56"/>
    <w:rsid w:val="00F876DE"/>
    <w:rsid w:val="00FA35F4"/>
    <w:rsid w:val="00FA5187"/>
    <w:rsid w:val="00FA5FB2"/>
    <w:rsid w:val="00FB28BF"/>
    <w:rsid w:val="00FB373A"/>
    <w:rsid w:val="00FC0963"/>
    <w:rsid w:val="00FC11A6"/>
    <w:rsid w:val="00FC276B"/>
    <w:rsid w:val="00FD441B"/>
    <w:rsid w:val="00FE58C7"/>
    <w:rsid w:val="00FE7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8B"/>
  </w:style>
  <w:style w:type="paragraph" w:styleId="Heading1">
    <w:name w:val="heading 1"/>
    <w:basedOn w:val="Normal"/>
    <w:next w:val="Text"/>
    <w:link w:val="Heading1Char"/>
    <w:uiPriority w:val="9"/>
    <w:qFormat/>
    <w:rsid w:val="00340629"/>
    <w:pPr>
      <w:keepNext/>
      <w:keepLines/>
      <w:spacing w:after="200" w:line="320" w:lineRule="exact"/>
      <w:outlineLvl w:val="0"/>
    </w:pPr>
    <w:rPr>
      <w:rFonts w:asciiTheme="majorHAnsi" w:eastAsiaTheme="majorEastAsia" w:hAnsiTheme="majorHAnsi" w:cstheme="majorBidi"/>
      <w:b/>
      <w:bCs/>
      <w:color w:val="0B3254"/>
      <w:sz w:val="32"/>
      <w:szCs w:val="32"/>
    </w:rPr>
  </w:style>
  <w:style w:type="paragraph" w:styleId="Heading2">
    <w:name w:val="heading 2"/>
    <w:basedOn w:val="Normal"/>
    <w:next w:val="Text"/>
    <w:link w:val="Heading2Char"/>
    <w:uiPriority w:val="9"/>
    <w:unhideWhenUsed/>
    <w:qFormat/>
    <w:rsid w:val="00A331C9"/>
    <w:pPr>
      <w:keepNext/>
      <w:keepLines/>
      <w:spacing w:after="200" w:line="280" w:lineRule="exact"/>
      <w:outlineLvl w:val="1"/>
    </w:pPr>
    <w:rPr>
      <w:rFonts w:asciiTheme="majorHAnsi" w:eastAsiaTheme="majorEastAsia" w:hAnsiTheme="majorHAnsi" w:cstheme="majorBidi"/>
      <w:b/>
      <w:bCs/>
      <w:color w:val="0B3254"/>
    </w:rPr>
  </w:style>
  <w:style w:type="paragraph" w:styleId="Heading3">
    <w:name w:val="heading 3"/>
    <w:basedOn w:val="Normal"/>
    <w:next w:val="Text"/>
    <w:link w:val="Heading3Char"/>
    <w:uiPriority w:val="9"/>
    <w:unhideWhenUsed/>
    <w:qFormat/>
    <w:rsid w:val="009735E7"/>
    <w:pPr>
      <w:keepNext/>
      <w:keepLines/>
      <w:spacing w:after="120"/>
      <w:outlineLvl w:val="2"/>
    </w:pPr>
    <w:rPr>
      <w:rFonts w:asciiTheme="majorHAnsi" w:eastAsiaTheme="majorEastAsia" w:hAnsiTheme="majorHAnsi" w:cstheme="majorBidi"/>
      <w:b/>
      <w:color w:val="0090B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7FB"/>
    <w:rPr>
      <w:b/>
      <w:bCs/>
      <w:color w:val="0090B3"/>
      <w:sz w:val="21"/>
      <w:szCs w:val="21"/>
    </w:rPr>
  </w:style>
  <w:style w:type="character" w:customStyle="1" w:styleId="HeaderChar">
    <w:name w:val="Header Char"/>
    <w:basedOn w:val="DefaultParagraphFont"/>
    <w:link w:val="Header"/>
    <w:uiPriority w:val="99"/>
    <w:rsid w:val="001657FB"/>
    <w:rPr>
      <w:b/>
      <w:bCs/>
      <w:color w:val="0090B3"/>
      <w:sz w:val="21"/>
      <w:szCs w:val="21"/>
    </w:rPr>
  </w:style>
  <w:style w:type="paragraph" w:styleId="Footer">
    <w:name w:val="footer"/>
    <w:basedOn w:val="Normal"/>
    <w:link w:val="FooterChar"/>
    <w:uiPriority w:val="99"/>
    <w:unhideWhenUsed/>
    <w:rsid w:val="001657FB"/>
    <w:rPr>
      <w:sz w:val="16"/>
      <w:szCs w:val="16"/>
    </w:rPr>
  </w:style>
  <w:style w:type="character" w:customStyle="1" w:styleId="FooterChar">
    <w:name w:val="Footer Char"/>
    <w:basedOn w:val="DefaultParagraphFont"/>
    <w:link w:val="Footer"/>
    <w:uiPriority w:val="99"/>
    <w:rsid w:val="001657FB"/>
    <w:rPr>
      <w:sz w:val="16"/>
      <w:szCs w:val="16"/>
    </w:rPr>
  </w:style>
  <w:style w:type="paragraph" w:styleId="BalloonText">
    <w:name w:val="Balloon Text"/>
    <w:basedOn w:val="Normal"/>
    <w:link w:val="BalloonTextChar"/>
    <w:uiPriority w:val="99"/>
    <w:semiHidden/>
    <w:unhideWhenUsed/>
    <w:rsid w:val="001243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4303"/>
    <w:rPr>
      <w:rFonts w:ascii="Times New Roman" w:hAnsi="Times New Roman" w:cs="Times New Roman"/>
      <w:sz w:val="18"/>
      <w:szCs w:val="18"/>
    </w:rPr>
  </w:style>
  <w:style w:type="character" w:styleId="PageNumber">
    <w:name w:val="page number"/>
    <w:basedOn w:val="DefaultParagraphFont"/>
    <w:uiPriority w:val="99"/>
    <w:semiHidden/>
    <w:unhideWhenUsed/>
    <w:rsid w:val="00462ECE"/>
  </w:style>
  <w:style w:type="character" w:customStyle="1" w:styleId="Heading2Char">
    <w:name w:val="Heading 2 Char"/>
    <w:basedOn w:val="DefaultParagraphFont"/>
    <w:link w:val="Heading2"/>
    <w:uiPriority w:val="9"/>
    <w:rsid w:val="00A331C9"/>
    <w:rPr>
      <w:rFonts w:asciiTheme="majorHAnsi" w:eastAsiaTheme="majorEastAsia" w:hAnsiTheme="majorHAnsi" w:cstheme="majorBidi"/>
      <w:b/>
      <w:bCs/>
      <w:color w:val="0B3254"/>
    </w:rPr>
  </w:style>
  <w:style w:type="paragraph" w:customStyle="1" w:styleId="SidebarHeadings">
    <w:name w:val="Sidebar Headings"/>
    <w:next w:val="SidebarText"/>
    <w:qFormat/>
    <w:rsid w:val="00F83C56"/>
    <w:pPr>
      <w:spacing w:before="240" w:after="80"/>
    </w:pPr>
    <w:rPr>
      <w:rFonts w:asciiTheme="majorHAnsi" w:eastAsiaTheme="majorEastAsia" w:hAnsiTheme="majorHAnsi" w:cs="Times New Roman (Headings CS)"/>
      <w:b/>
      <w:bCs/>
      <w:caps/>
      <w:color w:val="0090B3"/>
      <w:sz w:val="22"/>
    </w:rPr>
  </w:style>
  <w:style w:type="paragraph" w:customStyle="1" w:styleId="SidebarText">
    <w:name w:val="Sidebar Text"/>
    <w:basedOn w:val="Normal"/>
    <w:qFormat/>
    <w:rsid w:val="00123967"/>
    <w:rPr>
      <w:sz w:val="18"/>
    </w:rPr>
  </w:style>
  <w:style w:type="paragraph" w:customStyle="1" w:styleId="DottedLineTextDivider">
    <w:name w:val="Dotted Line Text Divider"/>
    <w:next w:val="SidebarHeadings"/>
    <w:qFormat/>
    <w:rsid w:val="00500BEF"/>
    <w:pPr>
      <w:pBdr>
        <w:bottom w:val="dotted" w:sz="4" w:space="0" w:color="00A6CE"/>
      </w:pBdr>
    </w:pPr>
    <w:rPr>
      <w:color w:val="00A6CE"/>
    </w:rPr>
  </w:style>
  <w:style w:type="character" w:customStyle="1" w:styleId="Heading1Char">
    <w:name w:val="Heading 1 Char"/>
    <w:basedOn w:val="DefaultParagraphFont"/>
    <w:link w:val="Heading1"/>
    <w:uiPriority w:val="9"/>
    <w:rsid w:val="00340629"/>
    <w:rPr>
      <w:rFonts w:asciiTheme="majorHAnsi" w:eastAsiaTheme="majorEastAsia" w:hAnsiTheme="majorHAnsi" w:cstheme="majorBidi"/>
      <w:b/>
      <w:bCs/>
      <w:color w:val="0B3254"/>
      <w:sz w:val="32"/>
      <w:szCs w:val="32"/>
    </w:rPr>
  </w:style>
  <w:style w:type="paragraph" w:customStyle="1" w:styleId="Text">
    <w:name w:val="Text"/>
    <w:basedOn w:val="Normal"/>
    <w:qFormat/>
    <w:rsid w:val="00123967"/>
    <w:pPr>
      <w:spacing w:after="160" w:line="280" w:lineRule="exact"/>
    </w:pPr>
    <w:rPr>
      <w:sz w:val="22"/>
      <w:szCs w:val="22"/>
    </w:rPr>
  </w:style>
  <w:style w:type="paragraph" w:customStyle="1" w:styleId="PresidentsName">
    <w:name w:val="President's Name"/>
    <w:basedOn w:val="Text"/>
    <w:qFormat/>
    <w:rsid w:val="006B6B60"/>
    <w:pPr>
      <w:spacing w:after="0" w:line="220" w:lineRule="exact"/>
    </w:pPr>
    <w:rPr>
      <w:b/>
      <w:bCs/>
      <w:color w:val="0B3254"/>
      <w:sz w:val="18"/>
      <w:szCs w:val="18"/>
    </w:rPr>
  </w:style>
  <w:style w:type="paragraph" w:customStyle="1" w:styleId="Photocaptions">
    <w:name w:val="Photo captions"/>
    <w:qFormat/>
    <w:rsid w:val="006B6B60"/>
    <w:pPr>
      <w:spacing w:line="220" w:lineRule="exact"/>
    </w:pPr>
    <w:rPr>
      <w:i/>
      <w:iCs/>
      <w:color w:val="0B3254"/>
      <w:sz w:val="18"/>
      <w:szCs w:val="18"/>
    </w:rPr>
  </w:style>
  <w:style w:type="character" w:customStyle="1" w:styleId="Heading3Char">
    <w:name w:val="Heading 3 Char"/>
    <w:basedOn w:val="DefaultParagraphFont"/>
    <w:link w:val="Heading3"/>
    <w:uiPriority w:val="9"/>
    <w:rsid w:val="009735E7"/>
    <w:rPr>
      <w:rFonts w:asciiTheme="majorHAnsi" w:eastAsiaTheme="majorEastAsia" w:hAnsiTheme="majorHAnsi" w:cstheme="majorBidi"/>
      <w:b/>
      <w:color w:val="0090B3"/>
      <w:sz w:val="22"/>
    </w:rPr>
  </w:style>
  <w:style w:type="paragraph" w:customStyle="1" w:styleId="EventName">
    <w:name w:val="Event Name"/>
    <w:basedOn w:val="Text"/>
    <w:qFormat/>
    <w:rsid w:val="00DD2E16"/>
    <w:pPr>
      <w:spacing w:before="200" w:after="80"/>
    </w:pPr>
    <w:rPr>
      <w:b/>
      <w:bCs/>
      <w:color w:val="0B3254"/>
    </w:rPr>
  </w:style>
  <w:style w:type="paragraph" w:customStyle="1" w:styleId="EventDateTIme">
    <w:name w:val="Event Date &amp; TIme"/>
    <w:next w:val="SidebarText"/>
    <w:qFormat/>
    <w:rsid w:val="00DD2E16"/>
    <w:pPr>
      <w:spacing w:after="80" w:line="240" w:lineRule="exact"/>
      <w:contextualSpacing/>
    </w:pPr>
    <w:rPr>
      <w:b/>
      <w:bCs/>
      <w:sz w:val="20"/>
      <w:szCs w:val="20"/>
    </w:rPr>
  </w:style>
  <w:style w:type="paragraph" w:customStyle="1" w:styleId="Eventagenda">
    <w:name w:val="Event agenda"/>
    <w:qFormat/>
    <w:rsid w:val="00DD2E16"/>
    <w:pPr>
      <w:spacing w:after="80" w:line="240" w:lineRule="exact"/>
    </w:pPr>
    <w:rPr>
      <w:i/>
      <w:iCs/>
      <w:sz w:val="20"/>
      <w:szCs w:val="20"/>
    </w:rPr>
  </w:style>
  <w:style w:type="paragraph" w:customStyle="1" w:styleId="EventAddress">
    <w:name w:val="Event Address"/>
    <w:next w:val="SidebarText"/>
    <w:link w:val="EventAddressChar"/>
    <w:qFormat/>
    <w:rsid w:val="00DD2E16"/>
    <w:pPr>
      <w:spacing w:after="80"/>
      <w:contextualSpacing/>
    </w:pPr>
    <w:rPr>
      <w:sz w:val="20"/>
      <w:szCs w:val="20"/>
    </w:rPr>
  </w:style>
  <w:style w:type="paragraph" w:customStyle="1" w:styleId="DirectoryName">
    <w:name w:val="Directory Name"/>
    <w:next w:val="Text"/>
    <w:qFormat/>
    <w:rsid w:val="00CD1B8E"/>
    <w:pPr>
      <w:spacing w:line="240" w:lineRule="exact"/>
    </w:pPr>
    <w:rPr>
      <w:color w:val="0B3254"/>
      <w:sz w:val="22"/>
      <w:szCs w:val="22"/>
    </w:rPr>
  </w:style>
  <w:style w:type="character" w:customStyle="1" w:styleId="DirectoryTitle">
    <w:name w:val="Directory Title"/>
    <w:basedOn w:val="DefaultParagraphFont"/>
    <w:uiPriority w:val="1"/>
    <w:qFormat/>
    <w:rsid w:val="00CD1B8E"/>
    <w:rPr>
      <w:b/>
      <w:bCs/>
    </w:rPr>
  </w:style>
  <w:style w:type="paragraph" w:customStyle="1" w:styleId="DirectoryText">
    <w:name w:val="Directory Text"/>
    <w:basedOn w:val="Normal"/>
    <w:qFormat/>
    <w:rsid w:val="001657FB"/>
    <w:pPr>
      <w:tabs>
        <w:tab w:val="center" w:pos="4680"/>
        <w:tab w:val="right" w:pos="9360"/>
      </w:tabs>
      <w:spacing w:after="240" w:line="240" w:lineRule="exact"/>
      <w:contextualSpacing/>
    </w:pPr>
    <w:rPr>
      <w:sz w:val="22"/>
      <w:szCs w:val="22"/>
    </w:rPr>
  </w:style>
  <w:style w:type="paragraph" w:customStyle="1" w:styleId="BranchReportHeading">
    <w:name w:val="Branch Report Heading"/>
    <w:qFormat/>
    <w:rsid w:val="00D73142"/>
    <w:pPr>
      <w:spacing w:line="1000" w:lineRule="exact"/>
    </w:pPr>
    <w:rPr>
      <w:color w:val="00A6CE"/>
      <w:sz w:val="106"/>
      <w:szCs w:val="106"/>
    </w:rPr>
  </w:style>
  <w:style w:type="paragraph" w:customStyle="1" w:styleId="BranchNumberName">
    <w:name w:val="Branch Number &amp; Name"/>
    <w:qFormat/>
    <w:rsid w:val="00D73142"/>
    <w:rPr>
      <w:color w:val="0B3254"/>
      <w:sz w:val="41"/>
      <w:szCs w:val="41"/>
    </w:rPr>
  </w:style>
  <w:style w:type="character" w:customStyle="1" w:styleId="Bluekeylinedivider">
    <w:name w:val="Blue keyline divider"/>
    <w:basedOn w:val="DefaultParagraphFont"/>
    <w:uiPriority w:val="1"/>
    <w:qFormat/>
    <w:rsid w:val="00D73142"/>
    <w:rPr>
      <w:color w:val="00A6CE"/>
      <w:sz w:val="41"/>
      <w:szCs w:val="41"/>
    </w:rPr>
  </w:style>
  <w:style w:type="paragraph" w:customStyle="1" w:styleId="EventText">
    <w:name w:val="Event Text"/>
    <w:basedOn w:val="EventAddress"/>
    <w:link w:val="EventTextChar"/>
    <w:qFormat/>
    <w:rsid w:val="00340629"/>
  </w:style>
  <w:style w:type="character" w:customStyle="1" w:styleId="EventAddressChar">
    <w:name w:val="Event Address Char"/>
    <w:basedOn w:val="DefaultParagraphFont"/>
    <w:link w:val="EventAddress"/>
    <w:rsid w:val="00340629"/>
    <w:rPr>
      <w:sz w:val="20"/>
      <w:szCs w:val="20"/>
    </w:rPr>
  </w:style>
  <w:style w:type="character" w:customStyle="1" w:styleId="EventTextChar">
    <w:name w:val="Event Text Char"/>
    <w:basedOn w:val="EventAddressChar"/>
    <w:link w:val="EventText"/>
    <w:rsid w:val="00340629"/>
    <w:rPr>
      <w:sz w:val="20"/>
      <w:szCs w:val="20"/>
    </w:rPr>
  </w:style>
  <w:style w:type="paragraph" w:customStyle="1" w:styleId="SeasonHeader">
    <w:name w:val="Season Header"/>
    <w:basedOn w:val="Normal"/>
    <w:link w:val="SeasonHeaderChar"/>
    <w:qFormat/>
    <w:rsid w:val="005D2F22"/>
    <w:rPr>
      <w:b/>
      <w:bCs/>
      <w:caps/>
      <w:noProof/>
      <w:color w:val="0090B3"/>
      <w:sz w:val="21"/>
      <w:szCs w:val="21"/>
    </w:rPr>
  </w:style>
  <w:style w:type="character" w:customStyle="1" w:styleId="SeasonHeaderChar">
    <w:name w:val="Season Header Char"/>
    <w:basedOn w:val="DefaultParagraphFont"/>
    <w:link w:val="SeasonHeader"/>
    <w:rsid w:val="005D2F22"/>
    <w:rPr>
      <w:b/>
      <w:bCs/>
      <w:caps/>
      <w:noProof/>
      <w:color w:val="0090B3"/>
      <w:sz w:val="21"/>
      <w:szCs w:val="21"/>
    </w:rPr>
  </w:style>
  <w:style w:type="character" w:styleId="Hyperlink">
    <w:name w:val="Hyperlink"/>
    <w:basedOn w:val="DefaultParagraphFont"/>
    <w:uiPriority w:val="99"/>
    <w:unhideWhenUsed/>
    <w:rsid w:val="00D131E2"/>
    <w:rPr>
      <w:color w:val="0000FF"/>
      <w:u w:val="single"/>
    </w:rPr>
  </w:style>
  <w:style w:type="character" w:styleId="Strong">
    <w:name w:val="Strong"/>
    <w:basedOn w:val="DefaultParagraphFont"/>
    <w:uiPriority w:val="22"/>
    <w:qFormat/>
    <w:rsid w:val="00E750DE"/>
    <w:rPr>
      <w:b/>
      <w:bCs/>
    </w:rPr>
  </w:style>
  <w:style w:type="numbering" w:customStyle="1" w:styleId="CdnMilitary">
    <w:name w:val="Cdn Military"/>
    <w:uiPriority w:val="99"/>
    <w:rsid w:val="006E68A4"/>
    <w:pPr>
      <w:numPr>
        <w:numId w:val="11"/>
      </w:numPr>
    </w:pPr>
  </w:style>
  <w:style w:type="paragraph" w:customStyle="1" w:styleId="CdnMilPara1">
    <w:name w:val="Cdn Mil Para 1"/>
    <w:basedOn w:val="Normal"/>
    <w:link w:val="CdnMilPara1Char"/>
    <w:uiPriority w:val="17"/>
    <w:qFormat/>
    <w:locked/>
    <w:rsid w:val="006E68A4"/>
    <w:pPr>
      <w:numPr>
        <w:numId w:val="11"/>
      </w:numPr>
      <w:spacing w:after="120"/>
    </w:pPr>
    <w:rPr>
      <w:rFonts w:ascii="Times New Roman" w:eastAsia="Times New Roman" w:hAnsi="Times New Roman" w:cs="Times New Roman"/>
    </w:rPr>
  </w:style>
  <w:style w:type="character" w:customStyle="1" w:styleId="CdnMilPara1Char">
    <w:name w:val="Cdn Mil Para 1 Char"/>
    <w:basedOn w:val="DefaultParagraphFont"/>
    <w:link w:val="CdnMilPara1"/>
    <w:uiPriority w:val="17"/>
    <w:rsid w:val="006E68A4"/>
    <w:rPr>
      <w:rFonts w:ascii="Times New Roman" w:eastAsia="Times New Roman" w:hAnsi="Times New Roman" w:cs="Times New Roman"/>
    </w:rPr>
  </w:style>
  <w:style w:type="paragraph" w:customStyle="1" w:styleId="CdnMilPara2">
    <w:name w:val="Cdn Mil Para 2"/>
    <w:basedOn w:val="CdnMilPara1"/>
    <w:uiPriority w:val="18"/>
    <w:qFormat/>
    <w:locked/>
    <w:rsid w:val="006E68A4"/>
    <w:pPr>
      <w:numPr>
        <w:ilvl w:val="1"/>
      </w:numPr>
      <w:tabs>
        <w:tab w:val="clear" w:pos="1094"/>
        <w:tab w:val="num" w:pos="360"/>
        <w:tab w:val="num" w:pos="1492"/>
      </w:tabs>
      <w:ind w:left="1492" w:hanging="360"/>
    </w:pPr>
  </w:style>
  <w:style w:type="paragraph" w:customStyle="1" w:styleId="CdnMilPara3">
    <w:name w:val="Cdn Mil Para 3"/>
    <w:basedOn w:val="CdnMilPara2"/>
    <w:uiPriority w:val="19"/>
    <w:qFormat/>
    <w:locked/>
    <w:rsid w:val="006E68A4"/>
    <w:pPr>
      <w:numPr>
        <w:ilvl w:val="2"/>
      </w:numPr>
      <w:tabs>
        <w:tab w:val="clear" w:pos="2160"/>
        <w:tab w:val="num" w:pos="360"/>
        <w:tab w:val="num" w:pos="1492"/>
      </w:tabs>
      <w:ind w:left="1492" w:hanging="360"/>
    </w:pPr>
  </w:style>
  <w:style w:type="paragraph" w:customStyle="1" w:styleId="CdnMilPara4">
    <w:name w:val="Cdn Mil Para 4"/>
    <w:basedOn w:val="CdnMilPara3"/>
    <w:uiPriority w:val="20"/>
    <w:qFormat/>
    <w:locked/>
    <w:rsid w:val="006E68A4"/>
    <w:pPr>
      <w:numPr>
        <w:ilvl w:val="3"/>
      </w:numPr>
      <w:tabs>
        <w:tab w:val="clear" w:pos="2875"/>
        <w:tab w:val="num" w:pos="360"/>
        <w:tab w:val="num" w:pos="1492"/>
      </w:tabs>
      <w:ind w:left="1492" w:hanging="360"/>
    </w:pPr>
  </w:style>
  <w:style w:type="paragraph" w:customStyle="1" w:styleId="CdnMilPara5">
    <w:name w:val="Cdn Mil Para 5"/>
    <w:basedOn w:val="CdnMilPara4"/>
    <w:uiPriority w:val="21"/>
    <w:qFormat/>
    <w:locked/>
    <w:rsid w:val="006E68A4"/>
    <w:pPr>
      <w:numPr>
        <w:ilvl w:val="4"/>
      </w:numPr>
      <w:tabs>
        <w:tab w:val="clear" w:pos="3600"/>
        <w:tab w:val="num" w:pos="360"/>
        <w:tab w:val="num" w:pos="1492"/>
      </w:tabs>
      <w:ind w:left="1492" w:hanging="360"/>
    </w:pPr>
  </w:style>
  <w:style w:type="paragraph" w:customStyle="1" w:styleId="CdnMilPara6">
    <w:name w:val="Cdn Mil Para 6"/>
    <w:basedOn w:val="CdnMilPara5"/>
    <w:uiPriority w:val="22"/>
    <w:qFormat/>
    <w:locked/>
    <w:rsid w:val="006E68A4"/>
    <w:pPr>
      <w:numPr>
        <w:ilvl w:val="5"/>
      </w:numPr>
      <w:tabs>
        <w:tab w:val="clear" w:pos="4321"/>
        <w:tab w:val="num" w:pos="360"/>
        <w:tab w:val="num" w:pos="1492"/>
      </w:tabs>
      <w:ind w:left="1492" w:hanging="360"/>
    </w:pPr>
  </w:style>
  <w:style w:type="paragraph" w:customStyle="1" w:styleId="CdnMilPara7">
    <w:name w:val="Cdn Mil Para 7"/>
    <w:basedOn w:val="CdnMilPara6"/>
    <w:uiPriority w:val="23"/>
    <w:qFormat/>
    <w:locked/>
    <w:rsid w:val="006E68A4"/>
    <w:pPr>
      <w:numPr>
        <w:ilvl w:val="6"/>
      </w:numPr>
      <w:tabs>
        <w:tab w:val="clear" w:pos="5041"/>
        <w:tab w:val="num" w:pos="360"/>
        <w:tab w:val="num" w:pos="1492"/>
      </w:tabs>
      <w:ind w:left="1492" w:hanging="360"/>
    </w:pPr>
  </w:style>
  <w:style w:type="paragraph" w:customStyle="1" w:styleId="CdnMilReference">
    <w:name w:val="Cdn Mil Reference"/>
    <w:basedOn w:val="CdnMilPara1"/>
    <w:uiPriority w:val="24"/>
    <w:qFormat/>
    <w:locked/>
    <w:rsid w:val="006E68A4"/>
    <w:pPr>
      <w:numPr>
        <w:ilvl w:val="7"/>
      </w:numPr>
      <w:tabs>
        <w:tab w:val="clear" w:pos="720"/>
        <w:tab w:val="num" w:pos="360"/>
        <w:tab w:val="num" w:pos="1492"/>
      </w:tabs>
      <w:ind w:left="1492" w:hanging="360"/>
    </w:pPr>
  </w:style>
  <w:style w:type="paragraph" w:customStyle="1" w:styleId="Default">
    <w:name w:val="Default"/>
    <w:rsid w:val="002F1994"/>
    <w:pPr>
      <w:autoSpaceDE w:val="0"/>
      <w:autoSpaceDN w:val="0"/>
      <w:adjustRightInd w:val="0"/>
    </w:pPr>
    <w:rPr>
      <w:rFonts w:ascii="Arial" w:hAnsi="Arial" w:cs="Arial"/>
      <w:color w:val="000000"/>
    </w:rPr>
  </w:style>
  <w:style w:type="paragraph" w:styleId="Caption">
    <w:name w:val="caption"/>
    <w:basedOn w:val="Normal"/>
    <w:next w:val="Normal"/>
    <w:uiPriority w:val="35"/>
    <w:unhideWhenUsed/>
    <w:qFormat/>
    <w:rsid w:val="0084241B"/>
    <w:pPr>
      <w:spacing w:after="200"/>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divs>
    <w:div w:id="15681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ederalretirees.ca/en/branches/ontario/huronia-branch"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H:\a%20-%20Mark\NAFR\SAGE\Reports\8%20July%202022\Huronia%20Branch%20Sag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72000" rIns="73152" bIns="73152" rtlCol="0" anchor="t" anchorCtr="0">
        <a:sp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Huronia Branch Sage Report.dotx</Template>
  <TotalTime>0</TotalTime>
  <Pages>4</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Andrea Nolan</cp:lastModifiedBy>
  <cp:revision>2</cp:revision>
  <cp:lastPrinted>2024-12-31T01:03:00Z</cp:lastPrinted>
  <dcterms:created xsi:type="dcterms:W3CDTF">2025-01-04T23:16:00Z</dcterms:created>
  <dcterms:modified xsi:type="dcterms:W3CDTF">2025-01-04T23:16:00Z</dcterms:modified>
</cp:coreProperties>
</file>