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564" w:rsidRDefault="004E634E">
      <w:pPr>
        <w:rPr>
          <w:color w:val="DCF3F7"/>
        </w:rPr>
      </w:pPr>
      <w:r w:rsidRPr="004E634E">
        <w:rPr>
          <w:noProof/>
          <w:color w:val="DCF3F7"/>
        </w:rPr>
        <w:pict>
          <v:shapetype id="_x0000_t202" coordsize="21600,21600" o:spt="202" path="m,l,21600r21600,l21600,xe">
            <v:stroke joinstyle="miter"/>
            <v:path gradientshapeok="t" o:connecttype="rect"/>
          </v:shapetype>
          <v:shape id="Text Box 16" o:spid="_x0000_s2050" type="#_x0000_t202" style="position:absolute;margin-left:-3.55pt;margin-top:93.8pt;width:528.05pt;height:45.9pt;z-index:251639808;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" filled="f" stroked="f" strokeweight=".5pt">
            <v:textbox style="mso-next-textbox:#Text Box 16" inset="0,0,0,0">
              <w:txbxContent>
                <w:p w:rsidR="004F0AC9" w:rsidRPr="009F136E" w:rsidRDefault="004F0AC9" w:rsidP="00013564">
                  <w:pPr>
                    <w:spacing w:line="1000" w:lineRule="exact"/>
                    <w:rPr>
                      <w:color w:val="00A6CE"/>
                      <w:sz w:val="106"/>
                      <w:szCs w:val="106"/>
                    </w:rPr>
                  </w:pPr>
                  <w:r w:rsidRPr="009F136E">
                    <w:rPr>
                      <w:color w:val="00A6CE"/>
                      <w:sz w:val="106"/>
                      <w:szCs w:val="106"/>
                    </w:rPr>
                    <w:t xml:space="preserve">BRANCH </w:t>
                  </w:r>
                  <w:r w:rsidRPr="009F136E">
                    <w:rPr>
                      <w:b/>
                      <w:bCs/>
                      <w:color w:val="00A6CE"/>
                      <w:sz w:val="106"/>
                      <w:szCs w:val="106"/>
                    </w:rPr>
                    <w:t>REPORT</w:t>
                  </w:r>
                </w:p>
              </w:txbxContent>
            </v:textbox>
            <w10:wrap anchory="page"/>
          </v:shape>
        </w:pict>
      </w:r>
    </w:p>
    <w:p w:rsidR="00013564" w:rsidRDefault="00013564">
      <w:pPr>
        <w:rPr>
          <w:color w:val="DCF3F7"/>
        </w:rPr>
      </w:pPr>
    </w:p>
    <w:p w:rsidR="00013564" w:rsidRDefault="00013564">
      <w:pPr>
        <w:rPr>
          <w:color w:val="DCF3F7"/>
        </w:rPr>
      </w:pPr>
    </w:p>
    <w:p w:rsidR="00013564" w:rsidRDefault="004E634E">
      <w:pPr>
        <w:rPr>
          <w:color w:val="DCF3F7"/>
        </w:rPr>
      </w:pPr>
      <w:r w:rsidRPr="004E634E">
        <w:rPr>
          <w:noProof/>
          <w:color w:val="DCF3F7"/>
        </w:rPr>
        <w:pict>
          <v:shape id="Text Box 17" o:spid="_x0000_s2051" type="#_x0000_t202" style="position:absolute;margin-left:-1.25pt;margin-top:144.9pt;width:528.05pt;height:25.5pt;z-index:25164083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" filled="f" stroked="f" strokeweight=".5pt">
            <v:textbox style="mso-next-textbox:#Text Box 17" inset="0,0,0,0">
              <w:txbxContent>
                <w:p w:rsidR="004F0AC9" w:rsidRPr="009F136E" w:rsidRDefault="004F0AC9" w:rsidP="00D73142">
                  <w:pPr>
                    <w:pStyle w:val="BranchNumberName"/>
                  </w:pPr>
                  <w:r>
                    <w:t>ON35</w:t>
                  </w:r>
                  <w:r>
                    <w:t> </w:t>
                  </w:r>
                  <w:r w:rsidRPr="00D73142">
                    <w:rPr>
                      <w:rStyle w:val="Bluekeylinedivider"/>
                    </w:rPr>
                    <w:t>|</w:t>
                  </w:r>
                  <w:r>
                    <w:t> </w:t>
                  </w:r>
                  <w:r>
                    <w:t xml:space="preserve">HURONIA </w:t>
                  </w:r>
                </w:p>
              </w:txbxContent>
            </v:textbox>
            <w10:wrap anchory="page"/>
          </v:shape>
        </w:pict>
      </w:r>
    </w:p>
    <w:p w:rsidR="00013564" w:rsidRDefault="00013564">
      <w:pPr>
        <w:rPr>
          <w:color w:val="DCF3F7"/>
        </w:rPr>
      </w:pPr>
    </w:p>
    <w:p w:rsidR="00013564" w:rsidRDefault="004E634E">
      <w:pPr>
        <w:rPr>
          <w:color w:val="DCF3F7"/>
        </w:rPr>
      </w:pPr>
      <w:r w:rsidRPr="004E634E">
        <w:rPr>
          <w:noProof/>
          <w:color w:val="DCF3F7"/>
        </w:rPr>
        <w:pict>
          <v:line id="Straight Connector 18" o:spid="_x0000_s2080" style="position:absolute;z-index:251648000;visibility:visible;mso-position-horizontal-relative:page;mso-position-vertical-relative:page;mso-width-relative:margin" from="45pt,183.35pt" to="567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" strokecolor="#00a6ce" strokeweight="1pt">
            <v:stroke dashstyle="1 1" joinstyle="miter" endcap="round"/>
            <w10:wrap anchorx="page" anchory="page"/>
          </v:line>
        </w:pict>
      </w:r>
    </w:p>
    <w:p w:rsidR="00C04960" w:rsidRDefault="004E634E">
      <w:pPr>
        <w:rPr>
          <w:color w:val="DCF3F7"/>
        </w:rPr>
      </w:pPr>
      <w:r w:rsidRPr="004E634E">
        <w:rPr>
          <w:noProof/>
          <w:color w:val="DCF3F7"/>
        </w:rPr>
        <w:pict>
          <v:shape id="Text Box 25" o:spid="_x0000_s2053" type="#_x0000_t202" style="position:absolute;margin-left:155.75pt;margin-top:174.75pt;width:371.05pt;height:376pt;z-index:25164595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" filled="f" stroked="f" strokeweight=".5pt">
            <v:textbox style="mso-next-textbox:#Text Box 25" inset="2mm,14.4pt,2mm,2mm">
              <w:txbxContent>
                <w:p w:rsidR="004F0AC9" w:rsidRDefault="004F0AC9" w:rsidP="00340629">
                  <w:pPr>
                    <w:pStyle w:val="Heading1"/>
                  </w:pPr>
                  <w:r w:rsidRPr="00123967">
                    <w:t>President’s message</w:t>
                  </w:r>
                </w:p>
                <w:p w:rsidR="004F0AC9" w:rsidRDefault="004F0AC9" w:rsidP="003C6E78">
                  <w:pPr>
                    <w:rPr>
                      <w:lang w:val="en-US"/>
                    </w:rPr>
                  </w:pPr>
                  <w:proofErr w:type="gramStart"/>
                  <w:r>
                    <w:rPr>
                      <w:lang w:val="en-US"/>
                    </w:rPr>
                    <w:t>Bonjour to everyone.</w:t>
                  </w:r>
                  <w:proofErr w:type="gramEnd"/>
                  <w:r>
                    <w:rPr>
                      <w:lang w:val="en-US"/>
                    </w:rPr>
                    <w:t xml:space="preserve">  At our Branch AMM held May 1, 2024 we said goodb</w:t>
                  </w:r>
                  <w:r w:rsidR="004076FB">
                    <w:rPr>
                      <w:lang w:val="en-US"/>
                    </w:rPr>
                    <w:t>ye to three longtime volunteers;</w:t>
                  </w:r>
                  <w:r>
                    <w:rPr>
                      <w:lang w:val="en-US"/>
                    </w:rPr>
                    <w:t xml:space="preserve"> Dianne Michals, Jackie Akeson, and Lynne Ellis.  We thank them for their many years of service.  Fortunately, we were able to welcome two new volunteers, Julia Nicholls and Manon Auger.  </w:t>
                  </w:r>
                </w:p>
                <w:p w:rsidR="00005117" w:rsidRDefault="00005117" w:rsidP="003C6E78">
                  <w:pPr>
                    <w:rPr>
                      <w:lang w:val="en-US"/>
                    </w:rPr>
                  </w:pPr>
                </w:p>
                <w:p w:rsidR="00005117" w:rsidRDefault="00005117" w:rsidP="00005117">
                  <w:pPr>
                    <w:rPr>
                      <w:rFonts w:cstheme="minorHAnsi"/>
                      <w:color w:val="222222"/>
                      <w:shd w:val="clear" w:color="auto" w:fill="FFFFFF"/>
                    </w:rPr>
                  </w:pPr>
                  <w:r>
                    <w:rPr>
                      <w:rFonts w:cstheme="minorHAnsi"/>
                      <w:color w:val="222222"/>
                      <w:shd w:val="clear" w:color="auto" w:fill="FFFFFF"/>
                    </w:rPr>
                    <w:t xml:space="preserve">Kathy Rupnow, Branch Director Recruitment, attended a Volunteer Fair on May 11, 2024 at the Barrie Public Library.  </w:t>
                  </w:r>
                </w:p>
                <w:p w:rsidR="004F0AC9" w:rsidRDefault="004F0AC9" w:rsidP="003C6E78">
                  <w:pPr>
                    <w:rPr>
                      <w:lang w:val="en-US"/>
                    </w:rPr>
                  </w:pPr>
                </w:p>
                <w:p w:rsidR="004F0AC9" w:rsidRDefault="004F0AC9" w:rsidP="003C6E78">
                  <w:pPr>
                    <w:rPr>
                      <w:rFonts w:cstheme="minorHAnsi"/>
                      <w:color w:val="222222"/>
                      <w:shd w:val="clear" w:color="auto" w:fill="FFFFFF"/>
                    </w:rPr>
                  </w:pPr>
                  <w:bookmarkStart w:id="0" w:name="_GoBack"/>
                  <w:bookmarkEnd w:id="0"/>
                  <w:r>
                    <w:rPr>
                      <w:lang w:val="en-US"/>
                    </w:rPr>
                    <w:t xml:space="preserve">Leo Brooks and I attended a “My Transition Seminar” held at CFB Borden’s Officer’s Mess on May 28-29, 2024.  These seminars are an updated SCAN seminar and we were </w:t>
                  </w:r>
                  <w:r w:rsidRPr="00F465A7">
                    <w:rPr>
                      <w:rFonts w:cstheme="minorHAnsi"/>
                      <w:color w:val="222222"/>
                      <w:shd w:val="clear" w:color="auto" w:fill="FFFFFF"/>
                    </w:rPr>
                    <w:t xml:space="preserve">very happy to participate and </w:t>
                  </w:r>
                  <w:r>
                    <w:rPr>
                      <w:rFonts w:cstheme="minorHAnsi"/>
                      <w:color w:val="222222"/>
                      <w:shd w:val="clear" w:color="auto" w:fill="FFFFFF"/>
                    </w:rPr>
                    <w:t xml:space="preserve">provide information to potential new NAFR members.  </w:t>
                  </w:r>
                </w:p>
                <w:p w:rsidR="004F0AC9" w:rsidRDefault="004F0AC9" w:rsidP="003C6E78">
                  <w:pPr>
                    <w:rPr>
                      <w:rFonts w:cstheme="minorHAnsi"/>
                      <w:color w:val="222222"/>
                      <w:shd w:val="clear" w:color="auto" w:fill="FFFFFF"/>
                    </w:rPr>
                  </w:pPr>
                </w:p>
                <w:p w:rsidR="00005117" w:rsidRDefault="00005117" w:rsidP="003C6E78">
                  <w:pPr>
                    <w:rPr>
                      <w:rFonts w:cstheme="minorHAnsi"/>
                      <w:color w:val="222222"/>
                      <w:shd w:val="clear" w:color="auto" w:fill="FFFFFF"/>
                    </w:rPr>
                  </w:pPr>
                  <w:r>
                    <w:rPr>
                      <w:rFonts w:cstheme="minorHAnsi"/>
                      <w:color w:val="222222"/>
                      <w:shd w:val="clear" w:color="auto" w:fill="FFFFFF"/>
                    </w:rPr>
                    <w:t>Leo</w:t>
                  </w:r>
                  <w:r w:rsidR="003229FF">
                    <w:rPr>
                      <w:rFonts w:cstheme="minorHAnsi"/>
                      <w:color w:val="222222"/>
                      <w:shd w:val="clear" w:color="auto" w:fill="FFFFFF"/>
                    </w:rPr>
                    <w:t xml:space="preserve"> Brooks</w:t>
                  </w:r>
                  <w:r w:rsidR="00DD14CE">
                    <w:rPr>
                      <w:rFonts w:cstheme="minorHAnsi"/>
                      <w:color w:val="222222"/>
                      <w:shd w:val="clear" w:color="auto" w:fill="FFFFFF"/>
                    </w:rPr>
                    <w:t>, Director Advocacy,</w:t>
                  </w:r>
                  <w:r>
                    <w:rPr>
                      <w:rFonts w:cstheme="minorHAnsi"/>
                      <w:color w:val="222222"/>
                      <w:shd w:val="clear" w:color="auto" w:fill="FFFFFF"/>
                    </w:rPr>
                    <w:t xml:space="preserve"> remains active with the </w:t>
                  </w:r>
                  <w:r w:rsidR="004076FB">
                    <w:rPr>
                      <w:rFonts w:cstheme="minorHAnsi"/>
                      <w:color w:val="222222"/>
                      <w:shd w:val="clear" w:color="auto" w:fill="FFFFFF"/>
                    </w:rPr>
                    <w:t>Senior Housing Alliance – Simcoe County, advocating for senior housing and alternatives to Long-Term Care Facilities and Nursing Homes.</w:t>
                  </w:r>
                </w:p>
                <w:p w:rsidR="00005117" w:rsidRDefault="00005117" w:rsidP="003C6E78">
                  <w:pPr>
                    <w:rPr>
                      <w:rFonts w:cstheme="minorHAnsi"/>
                      <w:color w:val="222222"/>
                      <w:shd w:val="clear" w:color="auto" w:fill="FFFFFF"/>
                    </w:rPr>
                  </w:pPr>
                </w:p>
                <w:p w:rsidR="00005117" w:rsidRDefault="00005117" w:rsidP="00005117">
                  <w:pPr>
                    <w:rPr>
                      <w:lang w:val="en-US"/>
                    </w:rPr>
                  </w:pPr>
                  <w:r>
                    <w:rPr>
                      <w:lang w:val="en-US"/>
                    </w:rPr>
                    <w:t>The Branch AGM will be on October 9, 2024 at the Barrie Legion and the guest speakers will be Nina Cabral and Jeremy Bertrand, both from the Ontario Ministry of Finance.</w:t>
                  </w:r>
                </w:p>
                <w:p w:rsidR="00927675" w:rsidRDefault="00927675" w:rsidP="003C6E78">
                  <w:pPr>
                    <w:rPr>
                      <w:rFonts w:cstheme="minorHAnsi"/>
                      <w:color w:val="222222"/>
                      <w:shd w:val="clear" w:color="auto" w:fill="FFFFFF"/>
                    </w:rPr>
                  </w:pPr>
                </w:p>
                <w:p w:rsidR="004F0AC9" w:rsidRDefault="004076FB" w:rsidP="003C6E78">
                  <w:pPr>
                    <w:rPr>
                      <w:rFonts w:cstheme="minorHAnsi"/>
                      <w:color w:val="222222"/>
                      <w:shd w:val="clear" w:color="auto" w:fill="FFFFFF"/>
                    </w:rPr>
                  </w:pPr>
                  <w:r>
                    <w:rPr>
                      <w:rFonts w:cstheme="minorHAnsi"/>
                      <w:color w:val="222222"/>
                      <w:shd w:val="clear" w:color="auto" w:fill="FFFFFF"/>
                    </w:rPr>
                    <w:t>As you can see, y</w:t>
                  </w:r>
                  <w:r w:rsidR="004F0AC9">
                    <w:rPr>
                      <w:rFonts w:cstheme="minorHAnsi"/>
                      <w:color w:val="222222"/>
                      <w:shd w:val="clear" w:color="auto" w:fill="FFFFFF"/>
                    </w:rPr>
                    <w:t xml:space="preserve">our Branch Board </w:t>
                  </w:r>
                  <w:r>
                    <w:rPr>
                      <w:rFonts w:cstheme="minorHAnsi"/>
                      <w:color w:val="222222"/>
                      <w:shd w:val="clear" w:color="auto" w:fill="FFFFFF"/>
                    </w:rPr>
                    <w:t>is active</w:t>
                  </w:r>
                  <w:r w:rsidR="00927675">
                    <w:rPr>
                      <w:rFonts w:cstheme="minorHAnsi"/>
                      <w:color w:val="222222"/>
                      <w:shd w:val="clear" w:color="auto" w:fill="FFFFFF"/>
                    </w:rPr>
                    <w:t xml:space="preserve"> and here to serve you.</w:t>
                  </w:r>
                </w:p>
                <w:p w:rsidR="004F0AC9" w:rsidRDefault="004F0AC9" w:rsidP="003C6E78">
                  <w:pPr>
                    <w:rPr>
                      <w:rFonts w:cstheme="minorHAnsi"/>
                      <w:color w:val="222222"/>
                      <w:shd w:val="clear" w:color="auto" w:fill="FFFFFF"/>
                    </w:rPr>
                  </w:pPr>
                </w:p>
                <w:p w:rsidR="004F0AC9" w:rsidRPr="00751949" w:rsidRDefault="004F0AC9" w:rsidP="002F1994">
                  <w:pPr>
                    <w:rPr>
                      <w:rFonts w:eastAsia="Times New Roman"/>
                    </w:rPr>
                  </w:pPr>
                </w:p>
              </w:txbxContent>
            </v:textbox>
            <w10:wrap anchory="page"/>
          </v:shape>
        </w:pict>
      </w:r>
    </w:p>
    <w:p w:rsidR="007D5504" w:rsidRDefault="007D5504">
      <w:pPr>
        <w:rPr>
          <w:color w:val="DCF3F7"/>
        </w:rPr>
      </w:pPr>
    </w:p>
    <w:p w:rsidR="007D5504" w:rsidRDefault="004E634E">
      <w:pPr>
        <w:rPr>
          <w:color w:val="DCF3F7"/>
        </w:rPr>
      </w:pPr>
      <w:r w:rsidRPr="004E634E">
        <w:rPr>
          <w:noProof/>
          <w:color w:val="DCF3F7"/>
        </w:rPr>
        <w:pict>
          <v:shape id="Text Box 19" o:spid="_x0000_s2052" type="#_x0000_t202" style="position:absolute;margin-left:-1.5pt;margin-top:183.75pt;width:147.4pt;height:431.4pt;z-index:25164288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" fillcolor="#e5f6fa" stroked="f" strokeweight=".5pt">
            <v:textbox style="mso-next-textbox:#Text Box 19" inset="4mm,6mm,4mm,4mm">
              <w:txbxContent>
                <w:p w:rsidR="004F0AC9" w:rsidRDefault="004F0AC9" w:rsidP="00CA2F80">
                  <w:pPr>
                    <w:pStyle w:val="SidebarHeadings"/>
                    <w:spacing w:before="0"/>
                  </w:pPr>
                  <w:r>
                    <w:t>Contact Us</w:t>
                  </w:r>
                </w:p>
                <w:p w:rsidR="004F0AC9" w:rsidRDefault="004F0AC9" w:rsidP="00C04960">
                  <w:pPr>
                    <w:pStyle w:val="SidebarText"/>
                  </w:pPr>
                  <w:r>
                    <w:t xml:space="preserve">80 Bradford Street </w:t>
                  </w:r>
                </w:p>
                <w:p w:rsidR="004F0AC9" w:rsidRDefault="004F0AC9" w:rsidP="00C04960">
                  <w:pPr>
                    <w:pStyle w:val="SidebarText"/>
                  </w:pPr>
                  <w:r>
                    <w:t>Barrie, Ontario</w:t>
                  </w:r>
                </w:p>
                <w:p w:rsidR="004F0AC9" w:rsidRDefault="004F0AC9" w:rsidP="00C04960">
                  <w:pPr>
                    <w:pStyle w:val="SidebarText"/>
                  </w:pPr>
                  <w:r>
                    <w:t>L4N 6S7</w:t>
                  </w:r>
                </w:p>
                <w:p w:rsidR="004F0AC9" w:rsidRDefault="004F0AC9" w:rsidP="00C04960">
                  <w:pPr>
                    <w:pStyle w:val="SidebarText"/>
                  </w:pPr>
                  <w:r>
                    <w:t>1-905-806-1954</w:t>
                  </w:r>
                </w:p>
                <w:p w:rsidR="004F0AC9" w:rsidRDefault="004F0AC9" w:rsidP="00C04960">
                  <w:pPr>
                    <w:pStyle w:val="SidebarText"/>
                  </w:pPr>
                </w:p>
                <w:p w:rsidR="004F0AC9" w:rsidRDefault="004F0AC9" w:rsidP="00011888">
                  <w:pPr>
                    <w:pStyle w:val="EventText"/>
                  </w:pPr>
                  <w:r>
                    <w:t>huronia@federalretirees.ca</w:t>
                  </w:r>
                </w:p>
                <w:p w:rsidR="004F0AC9" w:rsidRPr="007A0CC5" w:rsidRDefault="004E634E" w:rsidP="007A0CC5">
                  <w:pPr>
                    <w:spacing w:before="100" w:beforeAutospacing="1" w:after="100" w:afterAutospacing="1"/>
                    <w:rPr>
                      <w:sz w:val="18"/>
                    </w:rPr>
                  </w:pPr>
                  <w:hyperlink r:id="rId7" w:history="1">
                    <w:proofErr w:type="gramStart"/>
                    <w:r w:rsidR="004F0AC9">
                      <w:rPr>
                        <w:sz w:val="18"/>
                      </w:rPr>
                      <w:t xml:space="preserve">Huronia  </w:t>
                    </w:r>
                    <w:r w:rsidR="004F0AC9" w:rsidRPr="007A0CC5">
                      <w:rPr>
                        <w:sz w:val="18"/>
                      </w:rPr>
                      <w:t>Federal</w:t>
                    </w:r>
                    <w:proofErr w:type="gramEnd"/>
                    <w:r w:rsidR="004F0AC9" w:rsidRPr="007A0CC5">
                      <w:rPr>
                        <w:sz w:val="18"/>
                      </w:rPr>
                      <w:t xml:space="preserve"> Retirees</w:t>
                    </w:r>
                  </w:hyperlink>
                </w:p>
                <w:p w:rsidR="004F0AC9" w:rsidRPr="00591D76" w:rsidRDefault="004F0AC9" w:rsidP="00123967">
                  <w:pPr>
                    <w:pStyle w:val="DottedLineTextDivider"/>
                    <w:pBdr>
                      <w:bottom w:val="dotted" w:sz="8" w:space="0" w:color="00A6CE"/>
                      <w:between w:val="single" w:sz="8" w:space="1" w:color="00A6CE"/>
                    </w:pBdr>
                  </w:pPr>
                </w:p>
                <w:p w:rsidR="004F0AC9" w:rsidRDefault="004F0AC9" w:rsidP="00A331C9">
                  <w:pPr>
                    <w:pStyle w:val="SidebarHeadings"/>
                  </w:pPr>
                  <w:r>
                    <w:t>Membership</w:t>
                  </w:r>
                </w:p>
                <w:p w:rsidR="004F0AC9" w:rsidRDefault="004F0AC9" w:rsidP="00123967">
                  <w:pPr>
                    <w:pStyle w:val="SidebarText"/>
                  </w:pPr>
                  <w:r>
                    <w:t>Single memberships are $55.92 per year and double memberships are $72.60 per year.</w:t>
                  </w:r>
                </w:p>
                <w:p w:rsidR="004F0AC9" w:rsidRDefault="004F0AC9" w:rsidP="00123967">
                  <w:pPr>
                    <w:pStyle w:val="SidebarText"/>
                  </w:pPr>
                </w:p>
                <w:p w:rsidR="004F0AC9" w:rsidRDefault="004F0AC9" w:rsidP="00123967">
                  <w:pPr>
                    <w:pStyle w:val="SidebarText"/>
                  </w:pPr>
                  <w:r>
                    <w:t>Members are encouraged to pay membership dues through Dues Deduction at Source (DDS). It is the simplest and most convenient way to pay for your membership and to automatically renew annually.  Thanks to our relationship with Treasury Board and the Pension Centre, the DDS option allows your membership fees to be deducted directly from your pension on a monthly basis.</w:t>
                  </w:r>
                </w:p>
              </w:txbxContent>
            </v:textbox>
            <w10:wrap anchory="page"/>
          </v:shape>
        </w:pict>
      </w:r>
    </w:p>
    <w:p w:rsidR="007D5504" w:rsidRDefault="007D5504">
      <w:pPr>
        <w:rPr>
          <w:color w:val="DCF3F7"/>
        </w:rPr>
      </w:pPr>
    </w:p>
    <w:p w:rsidR="007D5504" w:rsidRDefault="00340629">
      <w:pPr>
        <w:rPr>
          <w:color w:val="DCF3F7"/>
        </w:rPr>
      </w:pPr>
      <w:r w:rsidRPr="00AA5977">
        <w:rPr>
          <w:noProof/>
          <w:color w:val="DCF3F7"/>
          <w:lang w:val="en-US"/>
        </w:rPr>
        <w:drawing>
          <wp:anchor distT="0" distB="0" distL="114300" distR="114300" simplePos="0" relativeHeight="251649024" behindDoc="0" locked="1" layoutInCell="1" allowOverlap="1">
            <wp:simplePos x="0" y="0"/>
            <wp:positionH relativeFrom="column">
              <wp:posOffset>2955290</wp:posOffset>
            </wp:positionH>
            <wp:positionV relativeFrom="page">
              <wp:posOffset>6972935</wp:posOffset>
            </wp:positionV>
            <wp:extent cx="640715" cy="899795"/>
            <wp:effectExtent l="1905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PO-PresidentPhoto.jpg"/>
                    <pic:cNvPicPr/>
                  </pic:nvPicPr>
                  <pic:blipFill>
                    <a:blip r:embed="rId8" cstate="print"/>
                    <a:stretch>
                      <a:fillRect/>
                    </a:stretch>
                  </pic:blipFill>
                  <pic:spPr>
                    <a:xfrm>
                      <a:off x="0" y="0"/>
                      <a:ext cx="640715" cy="899795"/>
                    </a:xfrm>
                    <a:prstGeom prst="rect">
                      <a:avLst/>
                    </a:prstGeom>
                  </pic:spPr>
                </pic:pic>
              </a:graphicData>
            </a:graphic>
          </wp:anchor>
        </w:drawing>
      </w: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7D5504">
      <w:pPr>
        <w:rPr>
          <w:color w:val="DCF3F7"/>
        </w:rPr>
      </w:pPr>
    </w:p>
    <w:p w:rsidR="007D5504" w:rsidRDefault="004E634E">
      <w:pPr>
        <w:rPr>
          <w:color w:val="DCF3F7"/>
        </w:rPr>
      </w:pPr>
      <w:r w:rsidRPr="004E634E">
        <w:rPr>
          <w:noProof/>
          <w:color w:val="DCF3F7"/>
        </w:rPr>
        <w:pict>
          <v:shape id="Text Box 27" o:spid="_x0000_s2054" type="#_x0000_t202" style="position:absolute;margin-left:313.55pt;margin-top:550.75pt;width:168.7pt;height:64.4pt;z-index:251650048;visibility:visible;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" filled="f" stroked="f" strokeweight=".5pt">
            <v:textbox style="mso-next-textbox:#Text Box 27" inset="2mm,2mm,2mm,0">
              <w:txbxContent>
                <w:p w:rsidR="004F0AC9" w:rsidRDefault="004F0AC9" w:rsidP="00FE58C7">
                  <w:pPr>
                    <w:pStyle w:val="Text"/>
                    <w:spacing w:after="0"/>
                    <w:rPr>
                      <w:sz w:val="24"/>
                      <w:szCs w:val="24"/>
                    </w:rPr>
                  </w:pPr>
                  <w:r w:rsidRPr="00FB373A">
                    <w:rPr>
                      <w:sz w:val="24"/>
                      <w:szCs w:val="24"/>
                    </w:rPr>
                    <w:t>Sincerely,</w:t>
                  </w:r>
                </w:p>
                <w:p w:rsidR="004F0AC9" w:rsidRPr="00FB373A" w:rsidRDefault="004F0AC9" w:rsidP="00FE58C7">
                  <w:pPr>
                    <w:pStyle w:val="Text"/>
                    <w:spacing w:after="0"/>
                    <w:rPr>
                      <w:sz w:val="24"/>
                      <w:szCs w:val="24"/>
                    </w:rPr>
                  </w:pPr>
                </w:p>
                <w:p w:rsidR="004F0AC9" w:rsidRPr="00FB373A" w:rsidRDefault="004F0AC9" w:rsidP="00664D25">
                  <w:pPr>
                    <w:pStyle w:val="PresidentsName"/>
                    <w:rPr>
                      <w:sz w:val="24"/>
                      <w:szCs w:val="24"/>
                    </w:rPr>
                  </w:pPr>
                  <w:r w:rsidRPr="00FB373A">
                    <w:rPr>
                      <w:sz w:val="24"/>
                      <w:szCs w:val="24"/>
                    </w:rPr>
                    <w:t>Chris Auger</w:t>
                  </w:r>
                </w:p>
                <w:p w:rsidR="004F0AC9" w:rsidRPr="00FB373A" w:rsidRDefault="004F0AC9" w:rsidP="00664D25">
                  <w:pPr>
                    <w:pStyle w:val="Photocaptions"/>
                    <w:spacing w:before="120"/>
                    <w:rPr>
                      <w:sz w:val="24"/>
                      <w:szCs w:val="24"/>
                    </w:rPr>
                  </w:pPr>
                  <w:r>
                    <w:rPr>
                      <w:sz w:val="24"/>
                      <w:szCs w:val="24"/>
                    </w:rPr>
                    <w:t>Huronia Branch President</w:t>
                  </w:r>
                </w:p>
              </w:txbxContent>
            </v:textbox>
            <w10:wrap anchory="page"/>
          </v:shape>
        </w:pict>
      </w:r>
    </w:p>
    <w:p w:rsidR="007D5504" w:rsidRDefault="007D5504">
      <w:pPr>
        <w:rPr>
          <w:color w:val="DCF3F7"/>
        </w:rPr>
      </w:pPr>
    </w:p>
    <w:p w:rsidR="007D5504" w:rsidRDefault="007D5504">
      <w:pPr>
        <w:rPr>
          <w:color w:val="DCF3F7"/>
        </w:rPr>
      </w:pPr>
    </w:p>
    <w:p w:rsidR="007D5504" w:rsidRDefault="007D5504">
      <w:pPr>
        <w:rPr>
          <w:color w:val="DCF3F7"/>
        </w:rPr>
      </w:pPr>
    </w:p>
    <w:p w:rsidR="00340629" w:rsidRDefault="00340629">
      <w:pPr>
        <w:rPr>
          <w:color w:val="DCF3F7"/>
        </w:rPr>
      </w:pPr>
    </w:p>
    <w:p w:rsidR="00340629" w:rsidRDefault="00340629">
      <w:pPr>
        <w:rPr>
          <w:color w:val="DCF3F7"/>
        </w:rPr>
      </w:pPr>
    </w:p>
    <w:p w:rsidR="007D5504" w:rsidRDefault="00F83C56">
      <w:pPr>
        <w:rPr>
          <w:color w:val="DCF3F7"/>
        </w:rPr>
      </w:pPr>
      <w:r w:rsidRPr="00AA5977">
        <w:rPr>
          <w:noProof/>
          <w:color w:val="DCF3F7"/>
          <w:lang w:val="en-US"/>
        </w:rPr>
        <w:drawing>
          <wp:anchor distT="0" distB="0" distL="114300" distR="114300" simplePos="0" relativeHeight="251651072" behindDoc="0" locked="0" layoutInCell="1" allowOverlap="1">
            <wp:simplePos x="0" y="0"/>
            <wp:positionH relativeFrom="page">
              <wp:posOffset>571500</wp:posOffset>
            </wp:positionH>
            <wp:positionV relativeFrom="page">
              <wp:posOffset>7939405</wp:posOffset>
            </wp:positionV>
            <wp:extent cx="6602095" cy="1378585"/>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PO-PresidentPhot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02095" cy="1378585"/>
                    </a:xfrm>
                    <a:prstGeom prst="rect">
                      <a:avLst/>
                    </a:prstGeom>
                  </pic:spPr>
                </pic:pic>
              </a:graphicData>
            </a:graphic>
          </wp:anchor>
        </w:drawing>
      </w:r>
    </w:p>
    <w:p w:rsidR="00512BC2" w:rsidRDefault="00512BC2">
      <w:pPr>
        <w:rPr>
          <w:color w:val="DCF3F7"/>
        </w:rPr>
      </w:pPr>
      <w:r>
        <w:rPr>
          <w:color w:val="DCF3F7"/>
        </w:rPr>
        <w:br w:type="page"/>
      </w:r>
    </w:p>
    <w:p w:rsidR="007D5504" w:rsidRDefault="007D5504" w:rsidP="00512BC2">
      <w:pPr>
        <w:jc w:val="right"/>
        <w:rPr>
          <w:color w:val="DCF3F7"/>
        </w:rPr>
      </w:pPr>
    </w:p>
    <w:p w:rsidR="00375526" w:rsidRPr="00340629" w:rsidRDefault="001D3E6E" w:rsidP="00340629">
      <w:pPr>
        <w:pStyle w:val="Heading1"/>
      </w:pPr>
      <w:r>
        <w:t>Huronia Branch Annual</w:t>
      </w:r>
      <w:r w:rsidR="00C93F07">
        <w:t xml:space="preserve"> Meeting</w:t>
      </w:r>
      <w:r>
        <w:t xml:space="preserve"> </w:t>
      </w:r>
      <w:r w:rsidR="003C6E78">
        <w:t xml:space="preserve">of Members </w:t>
      </w:r>
      <w:r w:rsidR="00C34F33">
        <w:t xml:space="preserve">– </w:t>
      </w:r>
      <w:r w:rsidR="003C6E78">
        <w:t>May 1, 2024</w:t>
      </w:r>
    </w:p>
    <w:p w:rsidR="002335DE" w:rsidRPr="006E68A4" w:rsidRDefault="00905CEF" w:rsidP="004D1EB2">
      <w:pPr>
        <w:pStyle w:val="Text"/>
        <w:ind w:left="5130"/>
        <w:rPr>
          <w:sz w:val="24"/>
          <w:szCs w:val="24"/>
        </w:rPr>
      </w:pPr>
      <w:r w:rsidRPr="006E68A4">
        <w:rPr>
          <w:noProof/>
          <w:sz w:val="24"/>
          <w:szCs w:val="24"/>
          <w:lang w:val="en-US"/>
        </w:rPr>
        <w:drawing>
          <wp:anchor distT="0" distB="91440" distL="182880" distR="182880" simplePos="0" relativeHeight="251652096" behindDoc="0" locked="0" layoutInCell="1" allowOverlap="1">
            <wp:simplePos x="0" y="0"/>
            <wp:positionH relativeFrom="page">
              <wp:posOffset>748030</wp:posOffset>
            </wp:positionH>
            <wp:positionV relativeFrom="page">
              <wp:posOffset>1638300</wp:posOffset>
            </wp:positionV>
            <wp:extent cx="2616835" cy="210185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PO-EditorialPhoto.jpg"/>
                    <pic:cNvPicPr/>
                  </pic:nvPicPr>
                  <pic:blipFill>
                    <a:blip r:embed="rId10" cstate="print"/>
                    <a:srcRect l="5447" t="2591" r="15953" b="13471"/>
                    <a:stretch>
                      <a:fillRect/>
                    </a:stretch>
                  </pic:blipFill>
                  <pic:spPr>
                    <a:xfrm>
                      <a:off x="0" y="0"/>
                      <a:ext cx="2616835" cy="2101850"/>
                    </a:xfrm>
                    <a:prstGeom prst="rect">
                      <a:avLst/>
                    </a:prstGeom>
                  </pic:spPr>
                </pic:pic>
              </a:graphicData>
            </a:graphic>
          </wp:anchor>
        </w:drawing>
      </w:r>
      <w:r w:rsidR="00E94CAE" w:rsidRPr="006E68A4">
        <w:rPr>
          <w:noProof/>
          <w:sz w:val="24"/>
          <w:szCs w:val="24"/>
        </w:rPr>
        <w:t xml:space="preserve">The Huronia Branch </w:t>
      </w:r>
      <w:r w:rsidR="00586A61">
        <w:rPr>
          <w:noProof/>
          <w:sz w:val="24"/>
          <w:szCs w:val="24"/>
        </w:rPr>
        <w:t>Annual Meeting of Members (</w:t>
      </w:r>
      <w:r w:rsidR="00712B1D">
        <w:rPr>
          <w:sz w:val="24"/>
          <w:szCs w:val="24"/>
        </w:rPr>
        <w:t>AM</w:t>
      </w:r>
      <w:r w:rsidR="00C34F33" w:rsidRPr="006E68A4">
        <w:rPr>
          <w:sz w:val="24"/>
          <w:szCs w:val="24"/>
        </w:rPr>
        <w:t>M</w:t>
      </w:r>
      <w:r w:rsidR="00586A61">
        <w:rPr>
          <w:sz w:val="24"/>
          <w:szCs w:val="24"/>
        </w:rPr>
        <w:t>)</w:t>
      </w:r>
      <w:r w:rsidR="00C34F33" w:rsidRPr="006E68A4">
        <w:rPr>
          <w:sz w:val="24"/>
          <w:szCs w:val="24"/>
        </w:rPr>
        <w:t xml:space="preserve"> </w:t>
      </w:r>
      <w:r w:rsidR="00E94CAE" w:rsidRPr="006E68A4">
        <w:rPr>
          <w:sz w:val="24"/>
          <w:szCs w:val="24"/>
        </w:rPr>
        <w:t xml:space="preserve">was held at the </w:t>
      </w:r>
      <w:r w:rsidR="00586A61">
        <w:rPr>
          <w:sz w:val="24"/>
          <w:szCs w:val="24"/>
        </w:rPr>
        <w:t>Barrie Legion</w:t>
      </w:r>
      <w:r w:rsidR="00E94CAE" w:rsidRPr="006E68A4">
        <w:rPr>
          <w:sz w:val="24"/>
          <w:szCs w:val="24"/>
        </w:rPr>
        <w:t xml:space="preserve">.  </w:t>
      </w:r>
    </w:p>
    <w:p w:rsidR="005904DD" w:rsidRPr="006E68A4" w:rsidRDefault="004E634E" w:rsidP="004D1EB2">
      <w:pPr>
        <w:pStyle w:val="Text"/>
        <w:ind w:left="5130"/>
        <w:rPr>
          <w:sz w:val="24"/>
          <w:szCs w:val="24"/>
        </w:rPr>
      </w:pPr>
      <w:r w:rsidRPr="004E634E">
        <w:rPr>
          <w:noProof/>
          <w:sz w:val="24"/>
          <w:szCs w:val="24"/>
          <w:lang w:eastAsia="zh-TW"/>
        </w:rPr>
        <w:pict>
          <v:shape id="_x0000_s2082" type="#_x0000_t202" style="position:absolute;left:0;text-align:left;margin-left:-220.45pt;margin-top:133.3pt;width:208.8pt;height:34.8pt;z-index:251770368;mso-width-percent:400;mso-height-percent:200;mso-width-percent:400;mso-height-percent:200;mso-width-relative:margin;mso-height-relative:margin" stroked="f">
            <v:textbox style="mso-next-textbox:#_x0000_s2082;mso-fit-shape-to-text:t">
              <w:txbxContent>
                <w:p w:rsidR="004F0AC9" w:rsidRPr="009828C8" w:rsidRDefault="004F0AC9">
                  <w:pPr>
                    <w:rPr>
                      <w:i/>
                      <w:lang w:val="en-US"/>
                    </w:rPr>
                  </w:pPr>
                  <w:r w:rsidRPr="009828C8">
                    <w:rPr>
                      <w:i/>
                      <w:lang w:val="en-US"/>
                    </w:rPr>
                    <w:t>Chris Auger (President) and Dianne Michals (secretary)</w:t>
                  </w:r>
                </w:p>
              </w:txbxContent>
            </v:textbox>
          </v:shape>
        </w:pict>
      </w:r>
      <w:r w:rsidR="00712B1D">
        <w:rPr>
          <w:noProof/>
          <w:sz w:val="24"/>
          <w:szCs w:val="24"/>
          <w:lang w:eastAsia="zh-TW"/>
        </w:rPr>
        <w:t>Two of our Board members did not run for re-election.  After a run of 6 years, Dianne Michals resigned as Secretary.  Jackie Akeson also resigned after having served on the Board for twelve years, formerly as the Director of Health and Benefits, and most recently as a Director at Large.  Lynne Ellis completed her one year as Past President and h</w:t>
      </w:r>
      <w:r w:rsidR="00C1295C">
        <w:rPr>
          <w:noProof/>
          <w:sz w:val="24"/>
          <w:szCs w:val="24"/>
          <w:lang w:eastAsia="zh-TW"/>
        </w:rPr>
        <w:t>as also resigned from the Board, after having served on the Board since 1997.</w:t>
      </w:r>
    </w:p>
    <w:p w:rsidR="00712B1D" w:rsidRDefault="00C21E9C" w:rsidP="003A2B67">
      <w:pPr>
        <w:pStyle w:val="Text"/>
        <w:ind w:left="5130"/>
        <w:rPr>
          <w:sz w:val="24"/>
          <w:szCs w:val="24"/>
        </w:rPr>
      </w:pPr>
      <w:r>
        <w:rPr>
          <w:noProof/>
          <w:sz w:val="24"/>
          <w:szCs w:val="24"/>
          <w:lang w:val="en-US"/>
        </w:rPr>
        <w:drawing>
          <wp:anchor distT="0" distB="0" distL="114300" distR="114300" simplePos="0" relativeHeight="251789824" behindDoc="0" locked="0" layoutInCell="1" allowOverlap="1">
            <wp:simplePos x="0" y="0"/>
            <wp:positionH relativeFrom="margin">
              <wp:posOffset>-41910</wp:posOffset>
            </wp:positionH>
            <wp:positionV relativeFrom="margin">
              <wp:posOffset>3176270</wp:posOffset>
            </wp:positionV>
            <wp:extent cx="3098800" cy="2257425"/>
            <wp:effectExtent l="19050" t="0" r="6350" b="0"/>
            <wp:wrapSquare wrapText="bothSides"/>
            <wp:docPr id="1" name="Picture 0" descr="DSCN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62.JPG"/>
                    <pic:cNvPicPr/>
                  </pic:nvPicPr>
                  <pic:blipFill>
                    <a:blip r:embed="rId11" cstate="print"/>
                    <a:srcRect l="7719" t="12617" r="8421" b="6075"/>
                    <a:stretch>
                      <a:fillRect/>
                    </a:stretch>
                  </pic:blipFill>
                  <pic:spPr>
                    <a:xfrm>
                      <a:off x="0" y="0"/>
                      <a:ext cx="3098800" cy="2257425"/>
                    </a:xfrm>
                    <a:prstGeom prst="rect">
                      <a:avLst/>
                    </a:prstGeom>
                  </pic:spPr>
                </pic:pic>
              </a:graphicData>
            </a:graphic>
          </wp:anchor>
        </w:drawing>
      </w:r>
      <w:r w:rsidR="00DE4952">
        <w:rPr>
          <w:sz w:val="24"/>
          <w:szCs w:val="24"/>
        </w:rPr>
        <w:t>We have two new</w:t>
      </w:r>
      <w:r w:rsidR="00712B1D">
        <w:rPr>
          <w:sz w:val="24"/>
          <w:szCs w:val="24"/>
        </w:rPr>
        <w:t xml:space="preserve"> members </w:t>
      </w:r>
      <w:r w:rsidR="00DE4952">
        <w:rPr>
          <w:sz w:val="24"/>
          <w:szCs w:val="24"/>
        </w:rPr>
        <w:t xml:space="preserve">on the </w:t>
      </w:r>
      <w:r w:rsidR="00712B1D">
        <w:rPr>
          <w:sz w:val="24"/>
          <w:szCs w:val="24"/>
        </w:rPr>
        <w:t xml:space="preserve">Board.  Julia Nichols has agreed to replace Noreen Campbell as Treasurer </w:t>
      </w:r>
      <w:r w:rsidR="0021335F">
        <w:rPr>
          <w:sz w:val="24"/>
          <w:szCs w:val="24"/>
        </w:rPr>
        <w:t>after a suitable training and transition period.  Noreen has agreed to stay on as a Director at Large.</w:t>
      </w:r>
    </w:p>
    <w:p w:rsidR="0021335F" w:rsidRDefault="0021335F" w:rsidP="003A2B67">
      <w:pPr>
        <w:pStyle w:val="Text"/>
        <w:ind w:left="5130"/>
        <w:rPr>
          <w:sz w:val="24"/>
          <w:szCs w:val="24"/>
        </w:rPr>
      </w:pPr>
      <w:r>
        <w:rPr>
          <w:sz w:val="24"/>
          <w:szCs w:val="24"/>
        </w:rPr>
        <w:t>Our second volunteer is Manon Auger, who agreed to join as a Director at Large.</w:t>
      </w:r>
    </w:p>
    <w:p w:rsidR="0021335F" w:rsidRDefault="0044079D" w:rsidP="003A2B67">
      <w:pPr>
        <w:pStyle w:val="Text"/>
        <w:ind w:left="5130"/>
        <w:rPr>
          <w:sz w:val="24"/>
          <w:szCs w:val="24"/>
        </w:rPr>
      </w:pPr>
      <w:r>
        <w:rPr>
          <w:noProof/>
          <w:sz w:val="24"/>
          <w:szCs w:val="24"/>
          <w:lang w:val="en-US"/>
        </w:rPr>
        <w:drawing>
          <wp:anchor distT="0" distB="0" distL="114300" distR="114300" simplePos="0" relativeHeight="251796992" behindDoc="0" locked="0" layoutInCell="1" allowOverlap="1">
            <wp:simplePos x="0" y="0"/>
            <wp:positionH relativeFrom="margin">
              <wp:posOffset>-41910</wp:posOffset>
            </wp:positionH>
            <wp:positionV relativeFrom="margin">
              <wp:posOffset>5516880</wp:posOffset>
            </wp:positionV>
            <wp:extent cx="3100070" cy="2327275"/>
            <wp:effectExtent l="19050" t="0" r="5080" b="0"/>
            <wp:wrapSquare wrapText="bothSides"/>
            <wp:docPr id="4" name="Picture 2" descr="Ron and Elizabeth Willia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 and Elizabeth Williamson.JPG"/>
                    <pic:cNvPicPr/>
                  </pic:nvPicPr>
                  <pic:blipFill>
                    <a:blip r:embed="rId12" cstate="print"/>
                    <a:stretch>
                      <a:fillRect/>
                    </a:stretch>
                  </pic:blipFill>
                  <pic:spPr>
                    <a:xfrm>
                      <a:off x="0" y="0"/>
                      <a:ext cx="3100070" cy="2327275"/>
                    </a:xfrm>
                    <a:prstGeom prst="rect">
                      <a:avLst/>
                    </a:prstGeom>
                  </pic:spPr>
                </pic:pic>
              </a:graphicData>
            </a:graphic>
          </wp:anchor>
        </w:drawing>
      </w:r>
      <w:r w:rsidR="0021335F">
        <w:rPr>
          <w:sz w:val="24"/>
          <w:szCs w:val="24"/>
        </w:rPr>
        <w:t>Our President, Chris Auger will be filling in as Secretary until such time as a new volunteer steps forward.  Currently with only seven Board members, and a couple of Board members filling multiple roles, it is becoming critical to the sustainability of the Branch, that other Branch members join the Board.  Monthly Board meetings are zoom meetings, so the only required travel is</w:t>
      </w:r>
      <w:r w:rsidR="00DE4952">
        <w:rPr>
          <w:sz w:val="24"/>
          <w:szCs w:val="24"/>
        </w:rPr>
        <w:t xml:space="preserve"> to the spring AMM and Fall AGM, both held in Barrie.</w:t>
      </w:r>
    </w:p>
    <w:p w:rsidR="00217AA1" w:rsidRPr="006E68A4" w:rsidRDefault="004E634E" w:rsidP="003A2B67">
      <w:pPr>
        <w:pStyle w:val="Text"/>
        <w:ind w:left="5130"/>
        <w:rPr>
          <w:sz w:val="24"/>
          <w:szCs w:val="24"/>
        </w:rPr>
      </w:pPr>
      <w:r w:rsidRPr="004E634E">
        <w:rPr>
          <w:noProof/>
          <w:color w:val="DCF3F7"/>
          <w:sz w:val="24"/>
          <w:szCs w:val="24"/>
        </w:rPr>
        <w:pict>
          <v:shape id="Text Box 53" o:spid="_x0000_s2063" type="#_x0000_t202" style="position:absolute;left:0;text-align:left;margin-left:-251.35pt;margin-top:130.95pt;width:246pt;height:30.7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" filled="f" stroked="f" strokeweight=".5pt">
            <v:textbox style="mso-next-textbox:#Text Box 53" inset="0,2mm,5.76pt,5.76pt">
              <w:txbxContent>
                <w:p w:rsidR="004F0AC9" w:rsidRPr="006E68A4" w:rsidRDefault="004F0AC9" w:rsidP="0044079D">
                  <w:pPr>
                    <w:jc w:val="center"/>
                    <w:rPr>
                      <w:i/>
                    </w:rPr>
                  </w:pPr>
                  <w:r>
                    <w:rPr>
                      <w:i/>
                    </w:rPr>
                    <w:t>Ron and Elizabeth Williamson</w:t>
                  </w:r>
                </w:p>
              </w:txbxContent>
            </v:textbox>
          </v:shape>
        </w:pict>
      </w:r>
      <w:r w:rsidR="00217AA1" w:rsidRPr="006E68A4">
        <w:rPr>
          <w:sz w:val="24"/>
          <w:szCs w:val="24"/>
        </w:rPr>
        <w:t xml:space="preserve">Our speaker </w:t>
      </w:r>
      <w:r w:rsidR="00FE58C7">
        <w:rPr>
          <w:sz w:val="24"/>
          <w:szCs w:val="24"/>
        </w:rPr>
        <w:t xml:space="preserve">at the AMM </w:t>
      </w:r>
      <w:r w:rsidR="00217AA1" w:rsidRPr="006E68A4">
        <w:rPr>
          <w:sz w:val="24"/>
          <w:szCs w:val="24"/>
        </w:rPr>
        <w:t xml:space="preserve">was </w:t>
      </w:r>
      <w:r w:rsidR="00281352">
        <w:rPr>
          <w:sz w:val="24"/>
          <w:szCs w:val="24"/>
        </w:rPr>
        <w:t xml:space="preserve">Maren Drisch, Affinity Marketing Manager with </w:t>
      </w:r>
      <w:proofErr w:type="spellStart"/>
      <w:r w:rsidR="00281352">
        <w:rPr>
          <w:sz w:val="24"/>
          <w:szCs w:val="24"/>
        </w:rPr>
        <w:t>HearingLife</w:t>
      </w:r>
      <w:proofErr w:type="spellEnd"/>
      <w:r w:rsidR="00281352">
        <w:rPr>
          <w:sz w:val="24"/>
          <w:szCs w:val="24"/>
        </w:rPr>
        <w:t xml:space="preserve"> Canada, one of the NAFR Preferred Partners.   The presentation was very informative, not only providing a detailed explanation of the inner workings of the ear, but also the benefits </w:t>
      </w:r>
      <w:r w:rsidR="00381203">
        <w:rPr>
          <w:sz w:val="24"/>
          <w:szCs w:val="24"/>
        </w:rPr>
        <w:t xml:space="preserve">offered to members, </w:t>
      </w:r>
      <w:r w:rsidR="009828C8">
        <w:rPr>
          <w:sz w:val="24"/>
          <w:szCs w:val="24"/>
        </w:rPr>
        <w:t xml:space="preserve">such as hearing aid discounts and four years of complimentary hearing aid battery coverage.  </w:t>
      </w:r>
      <w:r w:rsidR="00C06E44">
        <w:rPr>
          <w:sz w:val="24"/>
          <w:szCs w:val="24"/>
        </w:rPr>
        <w:t>More details are available on the NAFR website under Privileged Partners/Health Partners/HearingLife.</w:t>
      </w:r>
    </w:p>
    <w:p w:rsidR="002335DE" w:rsidRPr="006E68A4" w:rsidRDefault="002335DE" w:rsidP="003A2B67">
      <w:pPr>
        <w:pStyle w:val="Text"/>
        <w:ind w:left="5130"/>
        <w:rPr>
          <w:sz w:val="24"/>
          <w:szCs w:val="24"/>
        </w:rPr>
      </w:pPr>
    </w:p>
    <w:p w:rsidR="006E68A4" w:rsidRDefault="00E62825">
      <w:r>
        <w:rPr>
          <w:rFonts w:ascii="Times New Roman" w:hAnsi="Times New Roman" w:cs="Times New Roman"/>
          <w:noProof/>
          <w:lang w:val="en-US"/>
        </w:rPr>
        <w:drawing>
          <wp:anchor distT="0" distB="0" distL="114300" distR="114300" simplePos="0" relativeHeight="251798016" behindDoc="0" locked="0" layoutInCell="1" allowOverlap="1">
            <wp:simplePos x="0" y="0"/>
            <wp:positionH relativeFrom="margin">
              <wp:posOffset>-18415</wp:posOffset>
            </wp:positionH>
            <wp:positionV relativeFrom="margin">
              <wp:posOffset>3439160</wp:posOffset>
            </wp:positionV>
            <wp:extent cx="6639560" cy="4286885"/>
            <wp:effectExtent l="19050" t="0" r="8890" b="0"/>
            <wp:wrapSquare wrapText="bothSides"/>
            <wp:docPr id="12" name="Picture 10" descr="DSCN9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82.JPG"/>
                    <pic:cNvPicPr/>
                  </pic:nvPicPr>
                  <pic:blipFill>
                    <a:blip r:embed="rId13" cstate="print"/>
                    <a:srcRect l="3294" t="16945"/>
                    <a:stretch>
                      <a:fillRect/>
                    </a:stretch>
                  </pic:blipFill>
                  <pic:spPr>
                    <a:xfrm>
                      <a:off x="0" y="0"/>
                      <a:ext cx="6639560" cy="4286885"/>
                    </a:xfrm>
                    <a:prstGeom prst="rect">
                      <a:avLst/>
                    </a:prstGeom>
                  </pic:spPr>
                </pic:pic>
              </a:graphicData>
            </a:graphic>
          </wp:anchor>
        </w:drawing>
      </w:r>
      <w:r w:rsidR="00D0306F" w:rsidRPr="004E634E">
        <w:rPr>
          <w:rFonts w:ascii="Times New Roman" w:hAnsi="Times New Roman" w:cs="Times New Roman"/>
          <w:noProof/>
          <w:lang w:val="en-US"/>
        </w:rPr>
        <w:pict>
          <v:shape id="_x0000_s2104" type="#_x0000_t202" style="position:absolute;margin-left:2pt;margin-top:591.05pt;width:514.95pt;height:34.6pt;z-index:251810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" filled="f" stroked="f" strokeweight=".5pt">
            <v:textbox style="mso-next-textbox:#_x0000_s2104" inset="0,2mm,5.76pt,5.76pt">
              <w:txbxContent>
                <w:p w:rsidR="00586A61" w:rsidRDefault="00586A61" w:rsidP="00586A61">
                  <w:pPr>
                    <w:jc w:val="center"/>
                    <w:rPr>
                      <w:i/>
                    </w:rPr>
                  </w:pPr>
                  <w:r>
                    <w:rPr>
                      <w:i/>
                    </w:rPr>
                    <w:t xml:space="preserve">Guest speaker </w:t>
                  </w:r>
                  <w:r w:rsidRPr="00586A61">
                    <w:rPr>
                      <w:i/>
                    </w:rPr>
                    <w:t xml:space="preserve">Maren Drisch, </w:t>
                  </w:r>
                  <w:r>
                    <w:rPr>
                      <w:i/>
                    </w:rPr>
                    <w:t xml:space="preserve">addressing the attendees </w:t>
                  </w:r>
                  <w:r w:rsidR="008B5B06">
                    <w:rPr>
                      <w:i/>
                    </w:rPr>
                    <w:t>at</w:t>
                  </w:r>
                  <w:r>
                    <w:rPr>
                      <w:i/>
                    </w:rPr>
                    <w:t xml:space="preserve"> the Huronia Branch AMM.</w:t>
                  </w:r>
                </w:p>
              </w:txbxContent>
            </v:textbox>
          </v:shape>
        </w:pict>
      </w:r>
      <w:r w:rsidR="00D0306F" w:rsidRPr="004E634E">
        <w:rPr>
          <w:rFonts w:ascii="Times New Roman" w:hAnsi="Times New Roman" w:cs="Times New Roman"/>
        </w:rPr>
        <w:pict>
          <v:shape id="_x0000_s2102" type="#_x0000_t202" style="position:absolute;margin-left:213.35pt;margin-top:178.7pt;width:303.6pt;height:28.5pt;z-index:251809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" filled="f" stroked="f" strokeweight=".5pt">
            <v:textbox style="mso-next-textbox:#_x0000_s2102" inset="0,2mm,5.76pt,5.76pt">
              <w:txbxContent>
                <w:p w:rsidR="004F0AC9" w:rsidRDefault="006D250B" w:rsidP="004A5475">
                  <w:pPr>
                    <w:jc w:val="center"/>
                    <w:rPr>
                      <w:i/>
                    </w:rPr>
                  </w:pPr>
                  <w:r>
                    <w:rPr>
                      <w:i/>
                    </w:rPr>
                    <w:t>BGen (</w:t>
                  </w:r>
                  <w:proofErr w:type="spellStart"/>
                  <w:r>
                    <w:rPr>
                      <w:i/>
                    </w:rPr>
                    <w:t>Ret’d</w:t>
                  </w:r>
                  <w:proofErr w:type="spellEnd"/>
                  <w:r>
                    <w:rPr>
                      <w:i/>
                    </w:rPr>
                    <w:t xml:space="preserve">) </w:t>
                  </w:r>
                  <w:r w:rsidR="004F0AC9">
                    <w:rPr>
                      <w:i/>
                    </w:rPr>
                    <w:t xml:space="preserve">John </w:t>
                  </w:r>
                  <w:proofErr w:type="spellStart"/>
                  <w:r w:rsidR="004F0AC9">
                    <w:rPr>
                      <w:i/>
                    </w:rPr>
                    <w:t>Hayter</w:t>
                  </w:r>
                  <w:proofErr w:type="spellEnd"/>
                  <w:r w:rsidR="004F0AC9">
                    <w:rPr>
                      <w:i/>
                    </w:rPr>
                    <w:t xml:space="preserve"> and </w:t>
                  </w:r>
                  <w:proofErr w:type="spellStart"/>
                  <w:r w:rsidR="004F0AC9">
                    <w:rPr>
                      <w:i/>
                    </w:rPr>
                    <w:t>Detlef</w:t>
                  </w:r>
                  <w:proofErr w:type="spellEnd"/>
                  <w:r w:rsidR="004F0AC9">
                    <w:rPr>
                      <w:i/>
                    </w:rPr>
                    <w:t xml:space="preserve"> </w:t>
                  </w:r>
                  <w:proofErr w:type="spellStart"/>
                  <w:r w:rsidR="004F0AC9">
                    <w:rPr>
                      <w:i/>
                    </w:rPr>
                    <w:t>Frerichs</w:t>
                  </w:r>
                  <w:proofErr w:type="spellEnd"/>
                </w:p>
              </w:txbxContent>
            </v:textbox>
          </v:shape>
        </w:pict>
      </w:r>
      <w:r w:rsidR="00D0306F" w:rsidRPr="004E634E">
        <w:rPr>
          <w:rFonts w:ascii="Times New Roman" w:hAnsi="Times New Roman" w:cs="Times New Roman"/>
        </w:rPr>
        <w:pict>
          <v:shape id="_x0000_s2098" type="#_x0000_t202" style="position:absolute;margin-left:2pt;margin-top:196.9pt;width:204.55pt;height:49.55pt;z-index:251801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" filled="f" stroked="f" strokeweight=".5pt">
            <v:textbox style="mso-next-textbox:#_x0000_s2098" inset="0,2mm,5.76pt,5.76pt">
              <w:txbxContent>
                <w:p w:rsidR="004F0AC9" w:rsidRDefault="004F0AC9" w:rsidP="004A5475">
                  <w:pPr>
                    <w:jc w:val="center"/>
                    <w:rPr>
                      <w:i/>
                    </w:rPr>
                  </w:pPr>
                  <w:proofErr w:type="gramStart"/>
                  <w:r>
                    <w:rPr>
                      <w:i/>
                    </w:rPr>
                    <w:t>President Chris Auger presenting Dianne Michals with a parting gift.</w:t>
                  </w:r>
                  <w:proofErr w:type="gramEnd"/>
                </w:p>
              </w:txbxContent>
            </v:textbox>
          </v:shape>
        </w:pict>
      </w:r>
      <w:r w:rsidR="00F52811">
        <w:rPr>
          <w:rFonts w:ascii="Times New Roman" w:hAnsi="Times New Roman" w:cs="Times New Roman"/>
          <w:noProof/>
          <w:lang w:val="en-US"/>
        </w:rPr>
        <w:drawing>
          <wp:anchor distT="0" distB="0" distL="114300" distR="114300" simplePos="0" relativeHeight="251799040" behindDoc="0" locked="0" layoutInCell="1" allowOverlap="1">
            <wp:simplePos x="0" y="0"/>
            <wp:positionH relativeFrom="margin">
              <wp:posOffset>2593975</wp:posOffset>
            </wp:positionH>
            <wp:positionV relativeFrom="margin">
              <wp:posOffset>173355</wp:posOffset>
            </wp:positionV>
            <wp:extent cx="4041775" cy="2339340"/>
            <wp:effectExtent l="19050" t="0" r="0" b="0"/>
            <wp:wrapSquare wrapText="bothSides"/>
            <wp:docPr id="15" name="Picture 14" descr="John Hayter and Detlef Freri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Hayter and Detlef Frerichs.JPG"/>
                    <pic:cNvPicPr/>
                  </pic:nvPicPr>
                  <pic:blipFill>
                    <a:blip r:embed="rId14" cstate="print"/>
                    <a:srcRect l="7256" b="28796"/>
                    <a:stretch>
                      <a:fillRect/>
                    </a:stretch>
                  </pic:blipFill>
                  <pic:spPr>
                    <a:xfrm>
                      <a:off x="0" y="0"/>
                      <a:ext cx="4041775" cy="2339340"/>
                    </a:xfrm>
                    <a:prstGeom prst="rect">
                      <a:avLst/>
                    </a:prstGeom>
                  </pic:spPr>
                </pic:pic>
              </a:graphicData>
            </a:graphic>
          </wp:anchor>
        </w:drawing>
      </w:r>
      <w:r w:rsidR="00E60AED">
        <w:rPr>
          <w:noProof/>
          <w:lang w:val="en-US"/>
        </w:rPr>
        <w:drawing>
          <wp:inline distT="0" distB="0" distL="0" distR="0">
            <wp:extent cx="2474768" cy="2523447"/>
            <wp:effectExtent l="19050" t="0" r="1732" b="0"/>
            <wp:docPr id="14" name="Picture 13" descr="DSCN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78.JPG"/>
                    <pic:cNvPicPr/>
                  </pic:nvPicPr>
                  <pic:blipFill>
                    <a:blip r:embed="rId15" cstate="print"/>
                    <a:srcRect l="23282" t="10465" r="18979" b="11047"/>
                    <a:stretch>
                      <a:fillRect/>
                    </a:stretch>
                  </pic:blipFill>
                  <pic:spPr>
                    <a:xfrm>
                      <a:off x="0" y="0"/>
                      <a:ext cx="2474768" cy="2523447"/>
                    </a:xfrm>
                    <a:prstGeom prst="rect">
                      <a:avLst/>
                    </a:prstGeom>
                  </pic:spPr>
                </pic:pic>
              </a:graphicData>
            </a:graphic>
          </wp:inline>
        </w:drawing>
      </w:r>
    </w:p>
    <w:p w:rsidR="00512BC2" w:rsidRDefault="00D0306F">
      <w:pPr>
        <w:rPr>
          <w:rFonts w:asciiTheme="majorHAnsi" w:eastAsiaTheme="majorEastAsia" w:hAnsiTheme="majorHAnsi" w:cs="Times New Roman (Headings CS)"/>
          <w:b/>
          <w:bCs/>
          <w:caps/>
          <w:color w:val="0090B3"/>
          <w:sz w:val="22"/>
        </w:rPr>
      </w:pPr>
      <w:r w:rsidRPr="004E634E">
        <w:rPr>
          <w:rFonts w:ascii="Times New Roman" w:hAnsi="Times New Roman" w:cs="Times New Roman"/>
          <w:noProof/>
          <w:lang w:val="en-US"/>
        </w:rPr>
        <w:lastRenderedPageBreak/>
        <w:pict>
          <v:shape id="_x0000_s2095" type="#_x0000_t202" style="position:absolute;margin-left:159.7pt;margin-top:241.3pt;width:150.55pt;height:28.5pt;z-index:25179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" filled="f" stroked="f" strokeweight=".5pt">
            <v:textbox style="mso-next-textbox:#_x0000_s2095" inset="0,2mm,5.76pt,5.76pt">
              <w:txbxContent>
                <w:p w:rsidR="004F0AC9" w:rsidRPr="001A1701" w:rsidRDefault="004F0AC9" w:rsidP="00FA5187">
                  <w:pPr>
                    <w:jc w:val="center"/>
                    <w:rPr>
                      <w:i/>
                      <w:sz w:val="22"/>
                      <w:szCs w:val="22"/>
                    </w:rPr>
                  </w:pPr>
                  <w:r>
                    <w:rPr>
                      <w:i/>
                      <w:sz w:val="22"/>
                      <w:szCs w:val="22"/>
                    </w:rPr>
                    <w:t>Guest speaker Maren Drisch</w:t>
                  </w:r>
                </w:p>
              </w:txbxContent>
            </v:textbox>
          </v:shape>
        </w:pict>
      </w:r>
      <w:r w:rsidRPr="004E634E">
        <w:rPr>
          <w:noProof/>
          <w:color w:val="DCF3F7"/>
          <w:lang w:val="en-US"/>
        </w:rPr>
        <w:pict>
          <v:shape id="_x0000_s2090" type="#_x0000_t202" style="position:absolute;margin-left:-15.45pt;margin-top:241.3pt;width:150.55pt;height:28.5pt;z-index:25179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" filled="f" stroked="f" strokeweight=".5pt">
            <v:textbox style="mso-next-textbox:#_x0000_s2090" inset="0,2mm,5.76pt,5.76pt">
              <w:txbxContent>
                <w:p w:rsidR="004F0AC9" w:rsidRPr="001A1701" w:rsidRDefault="004F0AC9" w:rsidP="001E3602">
                  <w:pPr>
                    <w:jc w:val="center"/>
                    <w:rPr>
                      <w:i/>
                      <w:sz w:val="22"/>
                      <w:szCs w:val="22"/>
                    </w:rPr>
                  </w:pPr>
                  <w:r>
                    <w:rPr>
                      <w:i/>
                      <w:sz w:val="22"/>
                      <w:szCs w:val="22"/>
                    </w:rPr>
                    <w:t>Manon Auger</w:t>
                  </w:r>
                </w:p>
              </w:txbxContent>
            </v:textbox>
          </v:shape>
        </w:pict>
      </w:r>
      <w:r w:rsidRPr="004E634E">
        <w:rPr>
          <w:noProof/>
          <w:color w:val="DCF3F7"/>
          <w:lang w:val="en-US"/>
        </w:rPr>
        <w:pict>
          <v:shape id="_x0000_s2093" type="#_x0000_t202" style="position:absolute;margin-left:-201.1pt;margin-top:241.3pt;width:150.55pt;height:28.5pt;z-index:251792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" filled="f" stroked="f" strokeweight=".5pt">
            <v:textbox style="mso-next-textbox:#_x0000_s2093" inset="0,2mm,5.76pt,5.76pt">
              <w:txbxContent>
                <w:p w:rsidR="004F0AC9" w:rsidRPr="001A1701" w:rsidRDefault="004F0AC9" w:rsidP="00FA5187">
                  <w:pPr>
                    <w:jc w:val="center"/>
                    <w:rPr>
                      <w:i/>
                      <w:sz w:val="22"/>
                      <w:szCs w:val="22"/>
                    </w:rPr>
                  </w:pPr>
                  <w:r>
                    <w:rPr>
                      <w:i/>
                      <w:sz w:val="22"/>
                      <w:szCs w:val="22"/>
                    </w:rPr>
                    <w:t>Julia Nicholls</w:t>
                  </w:r>
                </w:p>
              </w:txbxContent>
            </v:textbox>
          </v:shape>
        </w:pict>
      </w:r>
      <w:r w:rsidR="004E634E" w:rsidRPr="004E634E">
        <w:rPr>
          <w:noProof/>
          <w:color w:val="DCF3F7"/>
        </w:rPr>
        <w:pict>
          <v:shape id="Text Box 59" o:spid="_x0000_s2076" type="#_x0000_t202" style="position:absolute;margin-left:10.3pt;margin-top:355.25pt;width:147.4pt;height:387.2pt;z-index:251697152;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" fillcolor="#e5f6fa" stroked="f" strokeweight=".5pt">
            <v:textbox style="mso-next-textbox:#Text Box 59" inset="4mm,5mm,4mm,4mm">
              <w:txbxContent>
                <w:p w:rsidR="004F0AC9" w:rsidRPr="00765A68" w:rsidRDefault="004F0AC9" w:rsidP="00E478F6">
                  <w:pPr>
                    <w:pStyle w:val="SidebarHeadings"/>
                    <w:spacing w:before="0"/>
                    <w:rPr>
                      <w:szCs w:val="22"/>
                    </w:rPr>
                  </w:pPr>
                  <w:r w:rsidRPr="00765A68">
                    <w:rPr>
                      <w:szCs w:val="22"/>
                    </w:rPr>
                    <w:t>Upcoming events</w:t>
                  </w:r>
                </w:p>
                <w:p w:rsidR="004F0AC9" w:rsidRPr="00765A68" w:rsidRDefault="004F0AC9" w:rsidP="00340629">
                  <w:pPr>
                    <w:pStyle w:val="EventName"/>
                  </w:pPr>
                  <w:r w:rsidRPr="00765A68">
                    <w:t>Huronia Branch AGM</w:t>
                  </w:r>
                </w:p>
                <w:p w:rsidR="004F0AC9" w:rsidRPr="00765A68" w:rsidRDefault="004F0AC9" w:rsidP="00340629">
                  <w:pPr>
                    <w:pStyle w:val="EventDateTIme"/>
                    <w:rPr>
                      <w:sz w:val="22"/>
                      <w:szCs w:val="22"/>
                    </w:rPr>
                  </w:pPr>
                  <w:r w:rsidRPr="00765A68">
                    <w:rPr>
                      <w:sz w:val="22"/>
                      <w:szCs w:val="22"/>
                    </w:rPr>
                    <w:t>Wednesday, Oct 9, 2024</w:t>
                  </w:r>
                </w:p>
                <w:p w:rsidR="004F0AC9" w:rsidRPr="00765A68" w:rsidRDefault="004F0AC9" w:rsidP="000F1CB7">
                  <w:pPr>
                    <w:pStyle w:val="SidebarText"/>
                    <w:rPr>
                      <w:b/>
                      <w:sz w:val="22"/>
                      <w:szCs w:val="22"/>
                    </w:rPr>
                  </w:pPr>
                  <w:r w:rsidRPr="00765A68">
                    <w:rPr>
                      <w:b/>
                      <w:sz w:val="22"/>
                      <w:szCs w:val="22"/>
                    </w:rPr>
                    <w:t>Doors open at 10:30 a.m. Meeting 11 a.m. until 1 p.m.</w:t>
                  </w:r>
                </w:p>
                <w:p w:rsidR="004F0AC9" w:rsidRPr="00765A68" w:rsidRDefault="004F0AC9" w:rsidP="00340629">
                  <w:pPr>
                    <w:pStyle w:val="EventAddress"/>
                    <w:rPr>
                      <w:sz w:val="22"/>
                      <w:szCs w:val="22"/>
                    </w:rPr>
                  </w:pPr>
                </w:p>
                <w:p w:rsidR="004F0AC9" w:rsidRPr="00765A68" w:rsidRDefault="004F0AC9" w:rsidP="00340629">
                  <w:pPr>
                    <w:pStyle w:val="EventAddress"/>
                    <w:rPr>
                      <w:sz w:val="22"/>
                      <w:szCs w:val="22"/>
                    </w:rPr>
                  </w:pPr>
                  <w:r w:rsidRPr="00765A68">
                    <w:rPr>
                      <w:sz w:val="22"/>
                      <w:szCs w:val="22"/>
                    </w:rPr>
                    <w:t>Royal Canadian Legion, 410 St. Vincent Street, Barrie, Ontario</w:t>
                  </w:r>
                </w:p>
                <w:p w:rsidR="004F0AC9" w:rsidRPr="00765A68" w:rsidRDefault="004F0AC9" w:rsidP="00340629">
                  <w:pPr>
                    <w:pStyle w:val="EventText"/>
                    <w:rPr>
                      <w:sz w:val="22"/>
                      <w:szCs w:val="22"/>
                    </w:rPr>
                  </w:pPr>
                </w:p>
                <w:p w:rsidR="004F0AC9" w:rsidRPr="00765A68" w:rsidRDefault="004F0AC9" w:rsidP="00340629">
                  <w:pPr>
                    <w:pStyle w:val="EventText"/>
                    <w:rPr>
                      <w:sz w:val="22"/>
                      <w:szCs w:val="22"/>
                    </w:rPr>
                  </w:pPr>
                  <w:r w:rsidRPr="00765A68">
                    <w:rPr>
                      <w:sz w:val="22"/>
                      <w:szCs w:val="22"/>
                    </w:rPr>
                    <w:t>$7 for lunch</w:t>
                  </w:r>
                </w:p>
                <w:p w:rsidR="004F0AC9" w:rsidRPr="00765A68" w:rsidRDefault="004F0AC9" w:rsidP="00340629">
                  <w:pPr>
                    <w:pStyle w:val="EventText"/>
                    <w:rPr>
                      <w:sz w:val="22"/>
                      <w:szCs w:val="22"/>
                    </w:rPr>
                  </w:pPr>
                  <w:r w:rsidRPr="00765A68">
                    <w:rPr>
                      <w:sz w:val="22"/>
                      <w:szCs w:val="22"/>
                    </w:rPr>
                    <w:t>RSVP to confirm attendance and lunch:</w:t>
                  </w:r>
                </w:p>
                <w:p w:rsidR="004F0AC9" w:rsidRPr="00765A68" w:rsidRDefault="004F0AC9" w:rsidP="00340629">
                  <w:pPr>
                    <w:pStyle w:val="EventText"/>
                    <w:rPr>
                      <w:sz w:val="22"/>
                      <w:szCs w:val="22"/>
                    </w:rPr>
                  </w:pPr>
                  <w:r w:rsidRPr="00765A68">
                    <w:rPr>
                      <w:sz w:val="22"/>
                      <w:szCs w:val="22"/>
                    </w:rPr>
                    <w:t>huronia@federalretirees.ca</w:t>
                  </w:r>
                </w:p>
                <w:p w:rsidR="004F0AC9" w:rsidRPr="00765A68" w:rsidRDefault="004F0AC9" w:rsidP="00340629">
                  <w:pPr>
                    <w:pStyle w:val="EventText"/>
                    <w:rPr>
                      <w:sz w:val="22"/>
                      <w:szCs w:val="22"/>
                    </w:rPr>
                  </w:pPr>
                </w:p>
                <w:p w:rsidR="004F0AC9" w:rsidRPr="00765A68" w:rsidRDefault="004F0AC9" w:rsidP="00340629">
                  <w:pPr>
                    <w:pStyle w:val="EventText"/>
                    <w:rPr>
                      <w:sz w:val="22"/>
                      <w:szCs w:val="22"/>
                    </w:rPr>
                  </w:pPr>
                  <w:r w:rsidRPr="00765A68">
                    <w:rPr>
                      <w:b/>
                      <w:sz w:val="22"/>
                      <w:szCs w:val="22"/>
                    </w:rPr>
                    <w:t>Guest Speaker</w:t>
                  </w:r>
                  <w:r w:rsidR="00381203">
                    <w:rPr>
                      <w:b/>
                      <w:sz w:val="22"/>
                      <w:szCs w:val="22"/>
                    </w:rPr>
                    <w:t>s</w:t>
                  </w:r>
                  <w:r>
                    <w:rPr>
                      <w:b/>
                      <w:sz w:val="22"/>
                      <w:szCs w:val="22"/>
                    </w:rPr>
                    <w:t xml:space="preserve">: </w:t>
                  </w:r>
                  <w:r w:rsidRPr="00765A68">
                    <w:rPr>
                      <w:sz w:val="22"/>
                      <w:szCs w:val="22"/>
                    </w:rPr>
                    <w:t xml:space="preserve"> </w:t>
                  </w:r>
                  <w:r w:rsidR="002F18CA">
                    <w:rPr>
                      <w:sz w:val="22"/>
                      <w:szCs w:val="22"/>
                    </w:rPr>
                    <w:t>Nina Cabral and Jeremy Bertrand from</w:t>
                  </w:r>
                  <w:r w:rsidRPr="00765A68">
                    <w:rPr>
                      <w:sz w:val="22"/>
                      <w:szCs w:val="22"/>
                    </w:rPr>
                    <w:t xml:space="preserve"> Ontario Ministry of Finance.</w:t>
                  </w:r>
                </w:p>
                <w:p w:rsidR="004F0AC9" w:rsidRPr="00765A68" w:rsidRDefault="004F0AC9" w:rsidP="00340629">
                  <w:pPr>
                    <w:pStyle w:val="EventText"/>
                    <w:rPr>
                      <w:sz w:val="22"/>
                      <w:szCs w:val="22"/>
                    </w:rPr>
                  </w:pPr>
                </w:p>
                <w:p w:rsidR="004F0AC9" w:rsidRPr="00765A68" w:rsidRDefault="004F0AC9" w:rsidP="00340629">
                  <w:pPr>
                    <w:pStyle w:val="EventText"/>
                    <w:rPr>
                      <w:sz w:val="22"/>
                      <w:szCs w:val="22"/>
                    </w:rPr>
                  </w:pPr>
                  <w:r>
                    <w:rPr>
                      <w:b/>
                      <w:sz w:val="22"/>
                      <w:szCs w:val="22"/>
                    </w:rPr>
                    <w:t xml:space="preserve">Topic: </w:t>
                  </w:r>
                  <w:r w:rsidRPr="00765A68">
                    <w:rPr>
                      <w:sz w:val="22"/>
                      <w:szCs w:val="22"/>
                    </w:rPr>
                    <w:t>Ontario’s Medical Expense and Senior’s Care at Home Tax Credit.</w:t>
                  </w:r>
                </w:p>
              </w:txbxContent>
            </v:textbox>
            <w10:wrap anchorx="margin" anchory="page"/>
          </v:shape>
        </w:pict>
      </w:r>
      <w:r w:rsidR="004E634E" w:rsidRPr="004E634E">
        <w:rPr>
          <w:noProof/>
          <w:color w:val="DCF3F7"/>
        </w:rPr>
        <w:pict>
          <v:shape id="Text Box 64" o:spid="_x0000_s2078" type="#_x0000_t202" style="position:absolute;margin-left:146.95pt;margin-top:451.2pt;width:190.1pt;height:172.5pt;z-index:25169203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" filled="f" stroked="f" strokeweight=".5pt">
            <v:textbox style="mso-next-textbox:#Text Box 64" inset="0,7.2pt,0,2.5mm">
              <w:txbxContent>
                <w:p w:rsidR="004F0AC9" w:rsidRPr="001E3602" w:rsidRDefault="004F0AC9" w:rsidP="00E9021C">
                  <w:pPr>
                    <w:pStyle w:val="DirectoryName"/>
                    <w:rPr>
                      <w:rStyle w:val="DirectoryTitle"/>
                      <w:lang w:val="en-US"/>
                    </w:rPr>
                  </w:pPr>
                </w:p>
                <w:p w:rsidR="004F0AC9" w:rsidRPr="00E9021C" w:rsidRDefault="004F0AC9" w:rsidP="00E9021C">
                  <w:pPr>
                    <w:pStyle w:val="DirectoryName"/>
                    <w:rPr>
                      <w:b/>
                      <w:lang w:val="fr-CA"/>
                    </w:rPr>
                  </w:pPr>
                  <w:r w:rsidRPr="00E9021C">
                    <w:rPr>
                      <w:rStyle w:val="DirectoryTitle"/>
                      <w:lang w:val="fr-CA"/>
                    </w:rPr>
                    <w:t>Communications:</w:t>
                  </w:r>
                  <w:r w:rsidRPr="00E9021C">
                    <w:rPr>
                      <w:lang w:val="fr-CA"/>
                    </w:rPr>
                    <w:t xml:space="preserve"> Mark Burchell</w:t>
                  </w:r>
                </w:p>
                <w:p w:rsidR="004F0AC9" w:rsidRPr="00F1101F" w:rsidRDefault="004F0AC9" w:rsidP="00E9021C">
                  <w:pPr>
                    <w:pStyle w:val="DirectoryName"/>
                    <w:rPr>
                      <w:lang w:val="fr-CA"/>
                    </w:rPr>
                  </w:pPr>
                  <w:r w:rsidRPr="00F1101F">
                    <w:rPr>
                      <w:rFonts w:ascii="Arial" w:hAnsi="Arial" w:cs="Arial"/>
                      <w:shd w:val="clear" w:color="auto" w:fill="FFFFFF"/>
                      <w:lang w:val="fr-CA"/>
                    </w:rPr>
                    <w:t>mark_burchell@sympatico.ca</w:t>
                  </w:r>
                </w:p>
                <w:p w:rsidR="004F0AC9" w:rsidRPr="00E9021C" w:rsidRDefault="004F0AC9" w:rsidP="00D131E2">
                  <w:pPr>
                    <w:pStyle w:val="DirectoryName"/>
                    <w:rPr>
                      <w:rStyle w:val="DirectoryTitle"/>
                      <w:lang w:val="fr-CA"/>
                    </w:rPr>
                  </w:pPr>
                </w:p>
                <w:p w:rsidR="004F0AC9" w:rsidRPr="00CD1B8E" w:rsidRDefault="004F0AC9" w:rsidP="00D131E2">
                  <w:pPr>
                    <w:pStyle w:val="DirectoryName"/>
                  </w:pPr>
                  <w:r>
                    <w:rPr>
                      <w:rStyle w:val="DirectoryTitle"/>
                    </w:rPr>
                    <w:t>Web Editor</w:t>
                  </w:r>
                  <w:r w:rsidRPr="00CD1B8E">
                    <w:rPr>
                      <w:rStyle w:val="DirectoryTitle"/>
                    </w:rPr>
                    <w:t>:</w:t>
                  </w:r>
                  <w:r>
                    <w:t xml:space="preserve"> Chris Auger</w:t>
                  </w:r>
                </w:p>
                <w:p w:rsidR="004F0AC9" w:rsidRPr="00F1101F" w:rsidRDefault="004F0AC9" w:rsidP="00D131E2">
                  <w:pPr>
                    <w:pStyle w:val="Text"/>
                  </w:pPr>
                  <w:r w:rsidRPr="00F1101F">
                    <w:rPr>
                      <w:rFonts w:ascii="Arial" w:hAnsi="Arial" w:cs="Arial"/>
                      <w:shd w:val="clear" w:color="auto" w:fill="FFFFFF"/>
                    </w:rPr>
                    <w:t>cauger291@gmail.com</w:t>
                  </w:r>
                </w:p>
                <w:p w:rsidR="004F0AC9" w:rsidRPr="00CD1B8E" w:rsidRDefault="004F0AC9" w:rsidP="00CD1B8E">
                  <w:pPr>
                    <w:pStyle w:val="DirectoryName"/>
                  </w:pPr>
                  <w:r>
                    <w:rPr>
                      <w:rStyle w:val="DirectoryTitle"/>
                    </w:rPr>
                    <w:t>Recruitment</w:t>
                  </w:r>
                  <w:r w:rsidRPr="00CD1B8E">
                    <w:rPr>
                      <w:rStyle w:val="DirectoryTitle"/>
                    </w:rPr>
                    <w:t>:</w:t>
                  </w:r>
                  <w:r>
                    <w:t xml:space="preserve"> Kathy Rupnow</w:t>
                  </w:r>
                </w:p>
                <w:p w:rsidR="004F0AC9" w:rsidRPr="00F1101F" w:rsidRDefault="004F0AC9" w:rsidP="00CD1B8E">
                  <w:pPr>
                    <w:pStyle w:val="DirectoryName"/>
                  </w:pPr>
                  <w:r w:rsidRPr="00F1101F">
                    <w:rPr>
                      <w:rFonts w:ascii="Arial" w:hAnsi="Arial" w:cs="Arial"/>
                      <w:shd w:val="clear" w:color="auto" w:fill="FFFFFF"/>
                    </w:rPr>
                    <w:t>on35.recruitment@gmail.com</w:t>
                  </w:r>
                </w:p>
                <w:p w:rsidR="004F0AC9" w:rsidRDefault="004F0AC9" w:rsidP="00CD1B8E">
                  <w:pPr>
                    <w:pStyle w:val="DirectoryName"/>
                  </w:pPr>
                </w:p>
                <w:p w:rsidR="004F0AC9" w:rsidRPr="00CD1B8E" w:rsidRDefault="004F0AC9" w:rsidP="00CD1B8E">
                  <w:pPr>
                    <w:pStyle w:val="DirectoryName"/>
                  </w:pPr>
                  <w:r>
                    <w:rPr>
                      <w:rStyle w:val="DirectoryTitle"/>
                    </w:rPr>
                    <w:t>Director at Large</w:t>
                  </w:r>
                  <w:r w:rsidRPr="00CD1B8E">
                    <w:rPr>
                      <w:rStyle w:val="DirectoryTitle"/>
                    </w:rPr>
                    <w:t>:</w:t>
                  </w:r>
                  <w:r>
                    <w:t xml:space="preserve"> Manon Auger</w:t>
                  </w:r>
                </w:p>
                <w:p w:rsidR="004F0AC9" w:rsidRPr="00F1101F" w:rsidRDefault="004F0AC9" w:rsidP="00CD1B8E">
                  <w:pPr>
                    <w:pStyle w:val="DirectoryName"/>
                  </w:pPr>
                  <w:r w:rsidRPr="00F1101F">
                    <w:rPr>
                      <w:rFonts w:ascii="Arial" w:hAnsi="Arial" w:cs="Arial"/>
                      <w:shd w:val="clear" w:color="auto" w:fill="FFFFFF"/>
                    </w:rPr>
                    <w:t>augerm201@gmail.com</w:t>
                  </w:r>
                </w:p>
                <w:p w:rsidR="004F0AC9" w:rsidRPr="000D623F" w:rsidRDefault="004F0AC9" w:rsidP="000D623F">
                  <w:pPr>
                    <w:pStyle w:val="Text"/>
                  </w:pPr>
                </w:p>
                <w:p w:rsidR="004F0AC9" w:rsidRPr="00CD1B8E" w:rsidRDefault="004F0AC9" w:rsidP="00CD1B8E">
                  <w:pPr>
                    <w:rPr>
                      <w:sz w:val="22"/>
                      <w:szCs w:val="22"/>
                    </w:rPr>
                  </w:pPr>
                </w:p>
                <w:p w:rsidR="004F0AC9" w:rsidRPr="00DD2E16" w:rsidRDefault="004F0AC9" w:rsidP="00DD2E16"/>
              </w:txbxContent>
            </v:textbox>
            <w10:wrap anchory="page"/>
          </v:shape>
        </w:pict>
      </w:r>
      <w:r w:rsidR="004E634E" w:rsidRPr="004E634E">
        <w:rPr>
          <w:noProof/>
          <w:color w:val="DCF3F7"/>
        </w:rPr>
        <w:pict>
          <v:shape id="Text Box 65" o:spid="_x0000_s2079" type="#_x0000_t202" style="position:absolute;margin-left:142pt;margin-top:632.35pt;width:159.5pt;height:78.65pt;z-index:25169408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" filled="f" stroked="f" strokeweight=".5pt">
            <v:textbox style="mso-next-textbox:#Text Box 65" inset="0,0,,4mm">
              <w:txbxContent>
                <w:p w:rsidR="004F0AC9" w:rsidRDefault="004F0AC9" w:rsidP="00CD1B8E">
                  <w:pPr>
                    <w:pStyle w:val="SidebarHeadings"/>
                  </w:pPr>
                  <w:r>
                    <w:t>Contact us</w:t>
                  </w:r>
                </w:p>
                <w:p w:rsidR="004F0AC9" w:rsidRPr="00F1101F" w:rsidRDefault="004F0AC9" w:rsidP="00CD1B8E">
                  <w:pPr>
                    <w:pStyle w:val="Text"/>
                  </w:pPr>
                  <w:r w:rsidRPr="00F1101F">
                    <w:rPr>
                      <w:rFonts w:ascii="Arial" w:hAnsi="Arial" w:cs="Arial"/>
                      <w:shd w:val="clear" w:color="auto" w:fill="FFFFFF"/>
                    </w:rPr>
                    <w:t>huronia@federalretirees.ca</w:t>
                  </w:r>
                </w:p>
                <w:p w:rsidR="004F0AC9" w:rsidRPr="00F1101F" w:rsidRDefault="004F0AC9" w:rsidP="001657FB">
                  <w:pPr>
                    <w:pStyle w:val="Footer"/>
                    <w:rPr>
                      <w:rStyle w:val="Hyperlink"/>
                      <w:rFonts w:ascii="Arial" w:hAnsi="Arial" w:cs="Arial"/>
                      <w:color w:val="124D6D"/>
                      <w:sz w:val="22"/>
                      <w:szCs w:val="22"/>
                      <w:shd w:val="clear" w:color="auto" w:fill="FFFFFF"/>
                    </w:rPr>
                  </w:pPr>
                  <w:r w:rsidRPr="00F1101F">
                    <w:rPr>
                      <w:rFonts w:ascii="Arial" w:hAnsi="Arial" w:cs="Arial"/>
                      <w:sz w:val="22"/>
                      <w:szCs w:val="22"/>
                      <w:shd w:val="clear" w:color="auto" w:fill="FFFFFF"/>
                    </w:rPr>
                    <w:t>Huronia Federal Retirees</w:t>
                  </w:r>
                </w:p>
              </w:txbxContent>
            </v:textbox>
            <w10:wrap anchory="page"/>
          </v:shape>
        </w:pict>
      </w:r>
      <w:r w:rsidR="004E634E" w:rsidRPr="004E634E">
        <w:rPr>
          <w:noProof/>
          <w:color w:val="DCF3F7"/>
        </w:rPr>
        <w:pict>
          <v:shape id="Text Box 60" o:spid="_x0000_s2075" type="#_x0000_t202" style="position:absolute;margin-left:-15.45pt;margin-top:387.75pt;width:308.75pt;height:75pt;z-index:251698176;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" filled="f" stroked="f" strokeweight=".5pt">
            <v:textbox style="mso-next-textbox:#Text Box 60" inset="0,5mm,,4mm">
              <w:txbxContent>
                <w:p w:rsidR="004F0AC9" w:rsidRDefault="004F0AC9" w:rsidP="00E9021C">
                  <w:pPr>
                    <w:pStyle w:val="SidebarHeadings"/>
                    <w:spacing w:before="0" w:after="120"/>
                  </w:pPr>
                  <w:r w:rsidRPr="00874C58">
                    <w:t>National association of federal retirees</w:t>
                  </w:r>
                </w:p>
                <w:p w:rsidR="004F0AC9" w:rsidRPr="00DD2E16" w:rsidRDefault="004F0AC9" w:rsidP="00E9021C">
                  <w:pPr>
                    <w:pStyle w:val="Heading1"/>
                    <w:jc w:val="center"/>
                  </w:pPr>
                  <w:r>
                    <w:t>Board and Volunteer Listings</w:t>
                  </w:r>
                  <w:r>
                    <w:br/>
                    <w:t>2024-2025</w:t>
                  </w:r>
                </w:p>
              </w:txbxContent>
            </v:textbox>
            <w10:wrap anchory="page"/>
          </v:shape>
        </w:pict>
      </w:r>
      <w:r w:rsidR="004E634E" w:rsidRPr="004E634E">
        <w:rPr>
          <w:noProof/>
          <w:color w:val="DCF3F7"/>
        </w:rPr>
        <w:pict>
          <v:shape id="Text Box 63" o:spid="_x0000_s2077" type="#_x0000_t202" style="position:absolute;margin-left:-45.95pt;margin-top:462.75pt;width:185.4pt;height:228.75pt;z-index:25168998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" filled="f" stroked="f" strokeweight=".5pt">
            <v:textbox style="mso-next-textbox:#Text Box 63" inset="0,7.2pt,0,7.2pt">
              <w:txbxContent>
                <w:p w:rsidR="004F0AC9" w:rsidRDefault="004F0AC9" w:rsidP="00CD1B8E">
                  <w:pPr>
                    <w:pStyle w:val="DirectoryName"/>
                  </w:pPr>
                  <w:r>
                    <w:rPr>
                      <w:rStyle w:val="DirectoryTitle"/>
                    </w:rPr>
                    <w:t>President</w:t>
                  </w:r>
                  <w:r w:rsidRPr="00CD1B8E">
                    <w:rPr>
                      <w:rStyle w:val="DirectoryTitle"/>
                    </w:rPr>
                    <w:t>:</w:t>
                  </w:r>
                  <w:r>
                    <w:t xml:space="preserve"> Chris Auger</w:t>
                  </w:r>
                </w:p>
                <w:p w:rsidR="004F0AC9" w:rsidRPr="00F1101F" w:rsidRDefault="004F0AC9" w:rsidP="00D131E2">
                  <w:pPr>
                    <w:pStyle w:val="Text"/>
                  </w:pPr>
                  <w:r w:rsidRPr="00F1101F">
                    <w:rPr>
                      <w:rFonts w:ascii="Arial" w:hAnsi="Arial" w:cs="Arial"/>
                      <w:shd w:val="clear" w:color="auto" w:fill="FFFFFF"/>
                    </w:rPr>
                    <w:t>cauger291@gmail.com</w:t>
                  </w:r>
                </w:p>
                <w:p w:rsidR="004F0AC9" w:rsidRDefault="004F0AC9" w:rsidP="00CD1B8E">
                  <w:pPr>
                    <w:pStyle w:val="DirectoryName"/>
                    <w:rPr>
                      <w:rStyle w:val="DirectoryTitle"/>
                      <w:b w:val="0"/>
                    </w:rPr>
                  </w:pPr>
                  <w:r>
                    <w:rPr>
                      <w:rStyle w:val="DirectoryTitle"/>
                    </w:rPr>
                    <w:t xml:space="preserve">Vice President: </w:t>
                  </w:r>
                  <w:r>
                    <w:rPr>
                      <w:rStyle w:val="DirectoryTitle"/>
                      <w:b w:val="0"/>
                    </w:rPr>
                    <w:t>Leo Brooks</w:t>
                  </w:r>
                </w:p>
                <w:p w:rsidR="004F0AC9" w:rsidRPr="00F1101F" w:rsidRDefault="004F0AC9" w:rsidP="001D3E6E">
                  <w:pPr>
                    <w:pStyle w:val="DirectoryName"/>
                  </w:pPr>
                  <w:r w:rsidRPr="00F1101F">
                    <w:rPr>
                      <w:rFonts w:ascii="Arial" w:hAnsi="Arial" w:cs="Arial"/>
                      <w:shd w:val="clear" w:color="auto" w:fill="FFFFFF"/>
                    </w:rPr>
                    <w:t>leo.brooks@rogers.com</w:t>
                  </w:r>
                </w:p>
                <w:p w:rsidR="004F0AC9" w:rsidRDefault="004F0AC9" w:rsidP="00CD1B8E">
                  <w:pPr>
                    <w:pStyle w:val="DirectoryName"/>
                    <w:rPr>
                      <w:rStyle w:val="DirectoryTitle"/>
                    </w:rPr>
                  </w:pPr>
                </w:p>
                <w:p w:rsidR="004F0AC9" w:rsidRDefault="004F0AC9" w:rsidP="003C6E78">
                  <w:pPr>
                    <w:pStyle w:val="DirectoryName"/>
                  </w:pPr>
                  <w:r>
                    <w:rPr>
                      <w:rStyle w:val="DirectoryTitle"/>
                    </w:rPr>
                    <w:t>Secretary</w:t>
                  </w:r>
                  <w:r w:rsidRPr="00CD1B8E">
                    <w:rPr>
                      <w:rStyle w:val="DirectoryTitle"/>
                    </w:rPr>
                    <w:t>:</w:t>
                  </w:r>
                  <w:r>
                    <w:t xml:space="preserve"> Vacant</w:t>
                  </w:r>
                </w:p>
                <w:p w:rsidR="004F0AC9" w:rsidRDefault="004F0AC9" w:rsidP="00CD1B8E">
                  <w:pPr>
                    <w:pStyle w:val="DirectoryName"/>
                  </w:pPr>
                </w:p>
                <w:p w:rsidR="004F0AC9" w:rsidRPr="00CD1B8E" w:rsidRDefault="004F0AC9" w:rsidP="00CD1B8E">
                  <w:pPr>
                    <w:pStyle w:val="DirectoryName"/>
                  </w:pPr>
                  <w:r>
                    <w:rPr>
                      <w:rStyle w:val="DirectoryTitle"/>
                    </w:rPr>
                    <w:t>Treasurer</w:t>
                  </w:r>
                  <w:r w:rsidRPr="00CD1B8E">
                    <w:rPr>
                      <w:rStyle w:val="DirectoryTitle"/>
                    </w:rPr>
                    <w:t>:</w:t>
                  </w:r>
                  <w:r>
                    <w:t xml:space="preserve"> Noreen Campbell</w:t>
                  </w:r>
                </w:p>
                <w:p w:rsidR="004F0AC9" w:rsidRPr="00F1101F" w:rsidRDefault="004F0AC9" w:rsidP="00CD1B8E">
                  <w:pPr>
                    <w:pStyle w:val="DirectoryName"/>
                    <w:rPr>
                      <w:rFonts w:ascii="Arial" w:hAnsi="Arial" w:cs="Arial"/>
                      <w:shd w:val="clear" w:color="auto" w:fill="FFFFFF"/>
                    </w:rPr>
                  </w:pPr>
                  <w:r w:rsidRPr="00F1101F">
                    <w:rPr>
                      <w:rFonts w:ascii="Arial" w:hAnsi="Arial" w:cs="Arial"/>
                      <w:shd w:val="clear" w:color="auto" w:fill="FFFFFF"/>
                    </w:rPr>
                    <w:t>on35.treasurer@gmail.com</w:t>
                  </w:r>
                </w:p>
                <w:p w:rsidR="004F0AC9" w:rsidRDefault="004F0AC9" w:rsidP="003C6E78">
                  <w:pPr>
                    <w:pStyle w:val="Text"/>
                    <w:spacing w:after="0"/>
                    <w:rPr>
                      <w:b/>
                    </w:rPr>
                  </w:pPr>
                </w:p>
                <w:p w:rsidR="004F0AC9" w:rsidRDefault="004F0AC9" w:rsidP="003C6E78">
                  <w:pPr>
                    <w:pStyle w:val="Text"/>
                    <w:spacing w:after="0"/>
                  </w:pPr>
                  <w:r w:rsidRPr="003C6E78">
                    <w:rPr>
                      <w:b/>
                    </w:rPr>
                    <w:t>Treasurer</w:t>
                  </w:r>
                  <w:r>
                    <w:rPr>
                      <w:b/>
                    </w:rPr>
                    <w:t>-</w:t>
                  </w:r>
                  <w:r w:rsidRPr="003C6E78">
                    <w:rPr>
                      <w:b/>
                    </w:rPr>
                    <w:t>in</w:t>
                  </w:r>
                  <w:r>
                    <w:rPr>
                      <w:b/>
                    </w:rPr>
                    <w:t>-</w:t>
                  </w:r>
                  <w:r w:rsidRPr="003C6E78">
                    <w:rPr>
                      <w:b/>
                    </w:rPr>
                    <w:t>Training</w:t>
                  </w:r>
                  <w:r>
                    <w:t>: Julia Nicholls</w:t>
                  </w:r>
                </w:p>
                <w:p w:rsidR="004F0AC9" w:rsidRPr="003C6E78" w:rsidRDefault="004F0AC9" w:rsidP="003C6E78">
                  <w:pPr>
                    <w:pStyle w:val="Text"/>
                  </w:pPr>
                  <w:r w:rsidRPr="003C6E78">
                    <w:t>nichollsjuliaa@gmail.com</w:t>
                  </w:r>
                </w:p>
                <w:p w:rsidR="004F0AC9" w:rsidRDefault="004F0AC9" w:rsidP="00CD1B8E">
                  <w:pPr>
                    <w:pStyle w:val="DirectoryName"/>
                  </w:pPr>
                </w:p>
                <w:p w:rsidR="004F0AC9" w:rsidRPr="00CD1B8E" w:rsidRDefault="004F0AC9" w:rsidP="0084241B">
                  <w:pPr>
                    <w:pStyle w:val="DirectoryName"/>
                  </w:pPr>
                  <w:r>
                    <w:rPr>
                      <w:rStyle w:val="DirectoryTitle"/>
                    </w:rPr>
                    <w:t>Advocacy</w:t>
                  </w:r>
                  <w:r w:rsidRPr="00CD1B8E">
                    <w:rPr>
                      <w:rStyle w:val="DirectoryTitle"/>
                    </w:rPr>
                    <w:t>:</w:t>
                  </w:r>
                  <w:r>
                    <w:t xml:space="preserve"> Leo Brooks</w:t>
                  </w:r>
                </w:p>
                <w:p w:rsidR="004F0AC9" w:rsidRPr="00F1101F" w:rsidRDefault="004F0AC9" w:rsidP="0084241B">
                  <w:pPr>
                    <w:pStyle w:val="DirectoryName"/>
                  </w:pPr>
                  <w:r w:rsidRPr="00F1101F">
                    <w:rPr>
                      <w:rFonts w:ascii="Arial" w:hAnsi="Arial" w:cs="Arial"/>
                      <w:shd w:val="clear" w:color="auto" w:fill="FFFFFF"/>
                    </w:rPr>
                    <w:t>leo.brooks@rogers.com</w:t>
                  </w:r>
                </w:p>
                <w:p w:rsidR="004F0AC9" w:rsidRDefault="004F0AC9" w:rsidP="00CD1B8E">
                  <w:pPr>
                    <w:pStyle w:val="DirectoryName"/>
                  </w:pPr>
                </w:p>
                <w:p w:rsidR="004F0AC9" w:rsidRPr="003C6E78" w:rsidRDefault="004F0AC9" w:rsidP="00CD1B8E">
                  <w:pPr>
                    <w:pStyle w:val="DirectoryName"/>
                    <w:rPr>
                      <w:lang w:val="en-US"/>
                    </w:rPr>
                  </w:pPr>
                </w:p>
              </w:txbxContent>
            </v:textbox>
            <w10:wrap anchory="page"/>
          </v:shape>
        </w:pict>
      </w:r>
      <w:r w:rsidR="0084241B">
        <w:rPr>
          <w:noProof/>
          <w:color w:val="DCF3F7"/>
          <w:lang w:val="en-US"/>
        </w:rPr>
        <w:drawing>
          <wp:anchor distT="0" distB="0" distL="114300" distR="114300" simplePos="0" relativeHeight="251790848" behindDoc="0" locked="0" layoutInCell="1" allowOverlap="1">
            <wp:simplePos x="0" y="0"/>
            <wp:positionH relativeFrom="margin">
              <wp:posOffset>1857375</wp:posOffset>
            </wp:positionH>
            <wp:positionV relativeFrom="margin">
              <wp:posOffset>507365</wp:posOffset>
            </wp:positionV>
            <wp:extent cx="3133725" cy="1948180"/>
            <wp:effectExtent l="0" t="590550" r="0" b="566420"/>
            <wp:wrapSquare wrapText="bothSides"/>
            <wp:docPr id="2" name="Picture 1" descr="Manon Au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n Auger.JPG"/>
                    <pic:cNvPicPr/>
                  </pic:nvPicPr>
                  <pic:blipFill>
                    <a:blip r:embed="rId16" cstate="print"/>
                    <a:srcRect l="18783" t="23273" r="21931" b="27672"/>
                    <a:stretch>
                      <a:fillRect/>
                    </a:stretch>
                  </pic:blipFill>
                  <pic:spPr>
                    <a:xfrm rot="5400000">
                      <a:off x="0" y="0"/>
                      <a:ext cx="3133725" cy="1948180"/>
                    </a:xfrm>
                    <a:prstGeom prst="rect">
                      <a:avLst/>
                    </a:prstGeom>
                  </pic:spPr>
                </pic:pic>
              </a:graphicData>
            </a:graphic>
          </wp:anchor>
        </w:drawing>
      </w:r>
      <w:r w:rsidR="0084241B">
        <w:rPr>
          <w:noProof/>
          <w:color w:val="DCF3F7"/>
          <w:lang w:val="en-US"/>
        </w:rPr>
        <w:drawing>
          <wp:anchor distT="0" distB="0" distL="114300" distR="114300" simplePos="0" relativeHeight="251788800" behindDoc="0" locked="0" layoutInCell="1" allowOverlap="1">
            <wp:simplePos x="0" y="0"/>
            <wp:positionH relativeFrom="margin">
              <wp:posOffset>4761230</wp:posOffset>
            </wp:positionH>
            <wp:positionV relativeFrom="margin">
              <wp:posOffset>-85090</wp:posOffset>
            </wp:positionV>
            <wp:extent cx="1840865" cy="3133725"/>
            <wp:effectExtent l="19050" t="0" r="6985" b="0"/>
            <wp:wrapSquare wrapText="bothSides"/>
            <wp:docPr id="8" name="Picture 2" descr="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jpg"/>
                    <pic:cNvPicPr/>
                  </pic:nvPicPr>
                  <pic:blipFill>
                    <a:blip r:embed="rId17" cstate="print"/>
                    <a:srcRect l="27167" r="7463" b="30864"/>
                    <a:stretch>
                      <a:fillRect/>
                    </a:stretch>
                  </pic:blipFill>
                  <pic:spPr>
                    <a:xfrm>
                      <a:off x="0" y="0"/>
                      <a:ext cx="1840865" cy="3133725"/>
                    </a:xfrm>
                    <a:prstGeom prst="rect">
                      <a:avLst/>
                    </a:prstGeom>
                  </pic:spPr>
                </pic:pic>
              </a:graphicData>
            </a:graphic>
          </wp:anchor>
        </w:drawing>
      </w:r>
      <w:r w:rsidR="0084241B">
        <w:rPr>
          <w:noProof/>
          <w:color w:val="DCF3F7"/>
          <w:lang w:val="en-US"/>
        </w:rPr>
        <w:drawing>
          <wp:anchor distT="0" distB="0" distL="114300" distR="114300" simplePos="0" relativeHeight="251767296" behindDoc="0" locked="0" layoutInCell="1" allowOverlap="1">
            <wp:simplePos x="0" y="0"/>
            <wp:positionH relativeFrom="page">
              <wp:posOffset>8255</wp:posOffset>
            </wp:positionH>
            <wp:positionV relativeFrom="paragraph">
              <wp:posOffset>477520</wp:posOffset>
            </wp:positionV>
            <wp:extent cx="3133725" cy="2007870"/>
            <wp:effectExtent l="0" t="571500" r="0" b="54483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PO-PhotoGallery.jpg"/>
                    <pic:cNvPicPr/>
                  </pic:nvPicPr>
                  <pic:blipFill>
                    <a:blip r:embed="rId18" cstate="print"/>
                    <a:srcRect l="5783" t="18592" r="29934" b="26488"/>
                    <a:stretch>
                      <a:fillRect/>
                    </a:stretch>
                  </pic:blipFill>
                  <pic:spPr>
                    <a:xfrm rot="5400000">
                      <a:off x="0" y="0"/>
                      <a:ext cx="3133725" cy="2007870"/>
                    </a:xfrm>
                    <a:prstGeom prst="rect">
                      <a:avLst/>
                    </a:prstGeom>
                  </pic:spPr>
                </pic:pic>
              </a:graphicData>
            </a:graphic>
          </wp:anchor>
        </w:drawing>
      </w:r>
      <w:r w:rsidR="004E634E" w:rsidRPr="004E634E">
        <w:rPr>
          <w:noProof/>
          <w:color w:val="DCF3F7"/>
        </w:rPr>
        <w:pict>
          <v:shape id="Text Box 58" o:spid="_x0000_s2060" type="#_x0000_t202" style="position:absolute;margin-left:-422.05pt;margin-top:241.3pt;width:176.8pt;height:28.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" filled="f" stroked="f" strokeweight=".5pt">
            <v:textbox style="mso-next-textbox:#Text Box 58" inset="0,2mm,5.76pt,5.76pt">
              <w:txbxContent>
                <w:p w:rsidR="004F0AC9" w:rsidRPr="001A1701" w:rsidRDefault="004F0AC9" w:rsidP="001A1701">
                  <w:pPr>
                    <w:jc w:val="center"/>
                    <w:rPr>
                      <w:i/>
                      <w:sz w:val="22"/>
                      <w:szCs w:val="22"/>
                    </w:rPr>
                  </w:pPr>
                  <w:r>
                    <w:rPr>
                      <w:i/>
                      <w:sz w:val="22"/>
                      <w:szCs w:val="22"/>
                    </w:rPr>
                    <w:t>Julia Nichols</w:t>
                  </w:r>
                </w:p>
              </w:txbxContent>
            </v:textbox>
          </v:shape>
        </w:pict>
      </w:r>
    </w:p>
    <w:sectPr w:rsidR="00512BC2" w:rsidSect="009F136E">
      <w:headerReference w:type="even" r:id="rId19"/>
      <w:headerReference w:type="default" r:id="rId20"/>
      <w:footerReference w:type="default" r:id="rId21"/>
      <w:pgSz w:w="12240" w:h="15840"/>
      <w:pgMar w:top="900" w:right="900" w:bottom="900" w:left="900"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BD9" w:rsidRDefault="00E42BD9" w:rsidP="00124303">
      <w:r>
        <w:separator/>
      </w:r>
    </w:p>
    <w:p w:rsidR="00E42BD9" w:rsidRDefault="00E42BD9"/>
  </w:endnote>
  <w:endnote w:type="continuationSeparator" w:id="0">
    <w:p w:rsidR="00E42BD9" w:rsidRDefault="00E42BD9" w:rsidP="00124303">
      <w:r>
        <w:continuationSeparator/>
      </w:r>
    </w:p>
    <w:p w:rsidR="00E42BD9" w:rsidRDefault="00E42BD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AC9" w:rsidRDefault="004E634E" w:rsidP="001657FB">
    <w:pPr>
      <w:pStyle w:val="Footer"/>
    </w:pPr>
    <w:r w:rsidRPr="004E634E">
      <w:rPr>
        <w:noProof/>
      </w:rPr>
      <w:pict>
        <v:line id="Straight Connector 13" o:spid="_x0000_s1026" style="position:absolute;flip:x;z-index:251663360;visibility:visible;mso-position-vertical-relative:page;mso-width-relative:margin;mso-height-relative:margin" from="24.9pt,746.25pt" to="521.8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" strokecolor="#00a6ce" strokeweight="2.5pt">
          <v:stroke joinstyle="miter"/>
          <w10:wrap anchory="page"/>
        </v:line>
      </w:pict>
    </w:r>
    <w:r w:rsidR="004F0AC9">
      <w:rPr>
        <w:noProof/>
        <w:lang w:val="en-US"/>
      </w:rPr>
      <w:drawing>
        <wp:anchor distT="0" distB="0" distL="114300" distR="114300" simplePos="0" relativeHeight="251664384" behindDoc="0" locked="0" layoutInCell="1" allowOverlap="1">
          <wp:simplePos x="0" y="0"/>
          <wp:positionH relativeFrom="column">
            <wp:posOffset>-205740</wp:posOffset>
          </wp:positionH>
          <wp:positionV relativeFrom="page">
            <wp:posOffset>9461272</wp:posOffset>
          </wp:positionV>
          <wp:extent cx="381600" cy="36720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FR_Ico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600" cy="367200"/>
                  </a:xfrm>
                  <a:prstGeom prst="rect">
                    <a:avLst/>
                  </a:prstGeom>
                </pic:spPr>
              </pic:pic>
            </a:graphicData>
          </a:graphic>
        </wp:anchor>
      </w:drawing>
    </w:r>
  </w:p>
  <w:p w:rsidR="004F0AC9" w:rsidRPr="00462ECE" w:rsidRDefault="004F0AC9" w:rsidP="000565E6">
    <w:pPr>
      <w:framePr w:w="357" w:h="333" w:hRule="exact" w:wrap="none" w:vAnchor="text" w:hAnchor="page" w:x="10982" w:y="159"/>
      <w:jc w:val="right"/>
      <w:rPr>
        <w:rStyle w:val="PageNumber"/>
        <w:sz w:val="16"/>
        <w:szCs w:val="16"/>
      </w:rPr>
    </w:pPr>
    <w:r w:rsidRPr="00462ECE">
      <w:rPr>
        <w:rStyle w:val="PageNumber"/>
        <w:b/>
        <w:bCs/>
        <w:color w:val="00A6CE"/>
        <w:sz w:val="16"/>
        <w:szCs w:val="16"/>
      </w:rPr>
      <w:t>|</w:t>
    </w:r>
    <w:sdt>
      <w:sdtPr>
        <w:rPr>
          <w:rStyle w:val="PageNumber"/>
          <w:b/>
          <w:bCs/>
          <w:sz w:val="16"/>
          <w:szCs w:val="16"/>
        </w:rPr>
        <w:id w:val="1483119470"/>
        <w:docPartObj>
          <w:docPartGallery w:val="Page Numbers (Top of Page)"/>
          <w:docPartUnique/>
        </w:docPartObj>
      </w:sdtPr>
      <w:sdtEndPr>
        <w:rPr>
          <w:rStyle w:val="PageNumber"/>
          <w:b w:val="0"/>
          <w:bCs w:val="0"/>
        </w:rPr>
      </w:sdtEndPr>
      <w:sdtContent>
        <w:r>
          <w:rPr>
            <w:rStyle w:val="PageNumber"/>
            <w:b/>
            <w:bCs/>
            <w:sz w:val="16"/>
            <w:szCs w:val="16"/>
          </w:rPr>
          <w:t> </w:t>
        </w:r>
        <w:r w:rsidR="004E634E" w:rsidRPr="00462ECE">
          <w:rPr>
            <w:rStyle w:val="PageNumber"/>
            <w:sz w:val="16"/>
            <w:szCs w:val="16"/>
          </w:rPr>
          <w:fldChar w:fldCharType="begin"/>
        </w:r>
        <w:r w:rsidRPr="00462ECE">
          <w:rPr>
            <w:rStyle w:val="PageNumber"/>
            <w:sz w:val="16"/>
            <w:szCs w:val="16"/>
          </w:rPr>
          <w:instrText xml:space="preserve"> PAGE </w:instrText>
        </w:r>
        <w:r w:rsidR="004E634E" w:rsidRPr="00462ECE">
          <w:rPr>
            <w:rStyle w:val="PageNumber"/>
            <w:sz w:val="16"/>
            <w:szCs w:val="16"/>
          </w:rPr>
          <w:fldChar w:fldCharType="separate"/>
        </w:r>
        <w:r w:rsidR="00E62825">
          <w:rPr>
            <w:rStyle w:val="PageNumber"/>
            <w:noProof/>
            <w:sz w:val="16"/>
            <w:szCs w:val="16"/>
          </w:rPr>
          <w:t>3</w:t>
        </w:r>
        <w:r w:rsidR="004E634E" w:rsidRPr="00462ECE">
          <w:rPr>
            <w:rStyle w:val="PageNumber"/>
            <w:sz w:val="16"/>
            <w:szCs w:val="16"/>
          </w:rPr>
          <w:fldChar w:fldCharType="end"/>
        </w:r>
      </w:sdtContent>
    </w:sdt>
  </w:p>
  <w:p w:rsidR="004F0AC9" w:rsidRDefault="004E634E" w:rsidP="001657FB">
    <w:pPr>
      <w:pStyle w:val="Footer"/>
    </w:pPr>
    <w:r w:rsidRPr="004E634E">
      <w:rPr>
        <w:noProof/>
      </w:rPr>
      <w:pict>
        <v:shapetype id="_x0000_t202" coordsize="21600,21600" o:spt="202" path="m,l,21600r21600,l21600,xe">
          <v:stroke joinstyle="miter"/>
          <v:path gradientshapeok="t" o:connecttype="rect"/>
        </v:shapetype>
        <v:shape id="Text Box 15" o:spid="_x0000_s1025" type="#_x0000_t202" style="position:absolute;margin-left:21pt;margin-top:754.5pt;width:482pt;height:10.3pt;z-index:25166643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" filled="f" stroked="f" strokeweight=".5pt">
          <v:textbox inset="1mm,0,1mm,0">
            <w:txbxContent>
              <w:p w:rsidR="004F0AC9" w:rsidRPr="00541013" w:rsidRDefault="004F0AC9" w:rsidP="00541013">
                <w:pPr>
                  <w:rPr>
                    <w:sz w:val="16"/>
                    <w:szCs w:val="16"/>
                  </w:rPr>
                </w:pPr>
                <w:r w:rsidRPr="00541013">
                  <w:rPr>
                    <w:b/>
                    <w:bCs/>
                    <w:sz w:val="16"/>
                    <w:szCs w:val="16"/>
                  </w:rPr>
                  <w:t xml:space="preserve">NATIONAL ASSOCIATION OF FEDERAL </w:t>
                </w:r>
                <w:r>
                  <w:rPr>
                    <w:b/>
                    <w:bCs/>
                    <w:sz w:val="16"/>
                    <w:szCs w:val="16"/>
                  </w:rPr>
                  <w:t>RETIREES</w:t>
                </w:r>
                <w:r>
                  <w:rPr>
                    <w:sz w:val="16"/>
                    <w:szCs w:val="16"/>
                  </w:rPr>
                  <w:t> </w:t>
                </w:r>
                <w:r w:rsidRPr="00541013">
                  <w:rPr>
                    <w:color w:val="00A6CE"/>
                    <w:sz w:val="16"/>
                    <w:szCs w:val="16"/>
                  </w:rPr>
                  <w:t>|</w:t>
                </w:r>
                <w:r>
                  <w:rPr>
                    <w:sz w:val="16"/>
                    <w:szCs w:val="16"/>
                  </w:rPr>
                  <w:t> </w:t>
                </w:r>
                <w:r>
                  <w:rPr>
                    <w:sz w:val="16"/>
                    <w:szCs w:val="16"/>
                  </w:rPr>
                  <w:t>ON35</w:t>
                </w:r>
                <w:r>
                  <w:rPr>
                    <w:sz w:val="16"/>
                    <w:szCs w:val="16"/>
                  </w:rPr>
                  <w:t> </w:t>
                </w:r>
                <w:r w:rsidRPr="00541013">
                  <w:rPr>
                    <w:color w:val="00A6CE"/>
                    <w:sz w:val="16"/>
                    <w:szCs w:val="16"/>
                  </w:rPr>
                  <w:t>|</w:t>
                </w:r>
                <w:r>
                  <w:rPr>
                    <w:sz w:val="16"/>
                    <w:szCs w:val="16"/>
                  </w:rPr>
                  <w:t> </w:t>
                </w:r>
                <w:r>
                  <w:rPr>
                    <w:rStyle w:val="FooterChar"/>
                  </w:rPr>
                  <w:t>HURONIA</w:t>
                </w:r>
              </w:p>
            </w:txbxContent>
          </v:textbox>
          <w10:wrap anchory="page"/>
        </v:shape>
      </w:pict>
    </w:r>
    <w:r w:rsidR="004F0AC9">
      <w:rPr>
        <w:noProof/>
      </w:rPr>
      <w:t xml:space="preserve"> </w:t>
    </w:r>
  </w:p>
  <w:p w:rsidR="004F0AC9" w:rsidRDefault="004F0AC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BD9" w:rsidRDefault="00E42BD9" w:rsidP="00124303">
      <w:r>
        <w:separator/>
      </w:r>
    </w:p>
    <w:p w:rsidR="00E42BD9" w:rsidRDefault="00E42BD9"/>
  </w:footnote>
  <w:footnote w:type="continuationSeparator" w:id="0">
    <w:p w:rsidR="00E42BD9" w:rsidRDefault="00E42BD9" w:rsidP="00124303">
      <w:r>
        <w:continuationSeparator/>
      </w:r>
    </w:p>
    <w:p w:rsidR="00E42BD9" w:rsidRDefault="00E42BD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94834439"/>
      <w:docPartObj>
        <w:docPartGallery w:val="Page Numbers (Top of Page)"/>
        <w:docPartUnique/>
      </w:docPartObj>
    </w:sdtPr>
    <w:sdtContent>
      <w:p w:rsidR="004F0AC9" w:rsidRDefault="004E634E" w:rsidP="008B6948">
        <w:pPr>
          <w:framePr w:wrap="none" w:vAnchor="text" w:hAnchor="margin" w:xAlign="right" w:y="1"/>
          <w:rPr>
            <w:rStyle w:val="PageNumber"/>
          </w:rPr>
        </w:pPr>
        <w:r>
          <w:rPr>
            <w:rStyle w:val="PageNumber"/>
          </w:rPr>
          <w:fldChar w:fldCharType="begin"/>
        </w:r>
        <w:r w:rsidR="004F0AC9">
          <w:rPr>
            <w:rStyle w:val="PageNumber"/>
          </w:rPr>
          <w:instrText xml:space="preserve"> PAGE </w:instrText>
        </w:r>
        <w:r>
          <w:rPr>
            <w:rStyle w:val="PageNumber"/>
          </w:rPr>
          <w:fldChar w:fldCharType="end"/>
        </w:r>
      </w:p>
    </w:sdtContent>
  </w:sdt>
  <w:sdt>
    <w:sdtPr>
      <w:rPr>
        <w:rStyle w:val="PageNumber"/>
      </w:rPr>
      <w:id w:val="-538742276"/>
      <w:docPartObj>
        <w:docPartGallery w:val="Page Numbers (Top of Page)"/>
        <w:docPartUnique/>
      </w:docPartObj>
    </w:sdtPr>
    <w:sdtContent>
      <w:p w:rsidR="004F0AC9" w:rsidRDefault="004E634E" w:rsidP="00462ECE">
        <w:pPr>
          <w:framePr w:wrap="none" w:vAnchor="text" w:hAnchor="margin" w:xAlign="right" w:y="1"/>
          <w:ind w:right="360"/>
          <w:rPr>
            <w:rStyle w:val="PageNumber"/>
          </w:rPr>
        </w:pPr>
        <w:r>
          <w:rPr>
            <w:rStyle w:val="PageNumber"/>
          </w:rPr>
          <w:fldChar w:fldCharType="begin"/>
        </w:r>
        <w:r w:rsidR="004F0AC9">
          <w:rPr>
            <w:rStyle w:val="PageNumber"/>
          </w:rPr>
          <w:instrText xml:space="preserve"> PAGE </w:instrText>
        </w:r>
        <w:r>
          <w:rPr>
            <w:rStyle w:val="PageNumber"/>
          </w:rPr>
          <w:fldChar w:fldCharType="end"/>
        </w:r>
      </w:p>
    </w:sdtContent>
  </w:sdt>
  <w:p w:rsidR="004F0AC9" w:rsidRDefault="004F0AC9" w:rsidP="00462ECE">
    <w:pPr>
      <w:ind w:right="360"/>
    </w:pPr>
  </w:p>
  <w:p w:rsidR="004F0AC9" w:rsidRDefault="004F0AC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AC9" w:rsidRDefault="004F0AC9" w:rsidP="00462ECE">
    <w:pPr>
      <w:ind w:right="360"/>
    </w:pPr>
    <w:r>
      <w:rPr>
        <w:b/>
        <w:bCs/>
        <w:noProof/>
        <w:color w:val="0090B3"/>
        <w:sz w:val="21"/>
        <w:szCs w:val="21"/>
        <w:lang w:val="en-US"/>
      </w:rPr>
      <w:drawing>
        <wp:anchor distT="0" distB="0" distL="114300" distR="114300" simplePos="0" relativeHeight="251660288" behindDoc="1" locked="0" layoutInCell="1" allowOverlap="1">
          <wp:simplePos x="0" y="0"/>
          <wp:positionH relativeFrom="column">
            <wp:posOffset>5457825</wp:posOffset>
          </wp:positionH>
          <wp:positionV relativeFrom="page">
            <wp:posOffset>361950</wp:posOffset>
          </wp:positionV>
          <wp:extent cx="1171575" cy="3905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1575" cy="390525"/>
                  </a:xfrm>
                  <a:prstGeom prst="rect">
                    <a:avLst/>
                  </a:prstGeom>
                </pic:spPr>
              </pic:pic>
            </a:graphicData>
          </a:graphic>
        </wp:anchor>
      </w:drawing>
    </w:r>
  </w:p>
  <w:p w:rsidR="004F0AC9" w:rsidRPr="005D2F22" w:rsidRDefault="004E634E" w:rsidP="005D2F22">
    <w:pPr>
      <w:pStyle w:val="SeasonHeader"/>
    </w:pPr>
    <w:r w:rsidRPr="004E634E">
      <w:pict>
        <v:shapetype id="_x0000_t202" coordsize="21600,21600" o:spt="202" path="m,l,21600r21600,l21600,xe">
          <v:stroke joinstyle="miter"/>
          <v:path gradientshapeok="t" o:connecttype="rect"/>
        </v:shapetype>
        <v:shape id="Text Box 2" o:spid="_x0000_s1028" type="#_x0000_t202" style="position:absolute;margin-left:326.2pt;margin-top:52.5pt;width:96.65pt;height:9.05pt;z-index:25165926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" filled="f" stroked="f" strokeweight=".5pt">
          <v:textbox inset="1mm,0,1mm,0">
            <w:txbxContent>
              <w:p w:rsidR="004F0AC9" w:rsidRPr="00124303" w:rsidRDefault="004F0AC9" w:rsidP="00124303">
                <w:pPr>
                  <w:jc w:val="right"/>
                  <w:rPr>
                    <w:sz w:val="14"/>
                    <w:szCs w:val="14"/>
                  </w:rPr>
                </w:pPr>
                <w:r w:rsidRPr="00124303">
                  <w:rPr>
                    <w:sz w:val="14"/>
                    <w:szCs w:val="14"/>
                  </w:rPr>
                  <w:t>PRESENTED BY</w:t>
                </w:r>
              </w:p>
            </w:txbxContent>
          </v:textbox>
          <w10:wrap anchory="page"/>
        </v:shape>
      </w:pict>
    </w:r>
    <w:r w:rsidR="004F0AC9">
      <w:t xml:space="preserve">fall </w:t>
    </w:r>
    <w:r w:rsidR="004F0AC9" w:rsidRPr="005D2F22">
      <w:t>20</w:t>
    </w:r>
    <w:r w:rsidR="004F0AC9">
      <w:t>24</w:t>
    </w:r>
  </w:p>
  <w:p w:rsidR="004F0AC9" w:rsidRDefault="004E634E" w:rsidP="00375526">
    <w:pPr>
      <w:rPr>
        <w:b/>
        <w:bCs/>
        <w:color w:val="0090B3"/>
        <w:sz w:val="21"/>
        <w:szCs w:val="21"/>
      </w:rPr>
    </w:pPr>
    <w:r w:rsidRPr="004E634E">
      <w:rPr>
        <w:b/>
        <w:bCs/>
        <w:noProof/>
        <w:color w:val="0090B3"/>
        <w:sz w:val="21"/>
        <w:szCs w:val="21"/>
      </w:rPr>
      <w:pict>
        <v:line id="Straight Connector 4" o:spid="_x0000_s1027" style="position:absolute;flip:x;z-index:251661312;visibility:visible;mso-width-relative:margin;mso-height-relative:margin" from="1.1pt,5.9pt" to="523.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" strokecolor="#00a6ce" strokeweight="2.5pt">
          <v:stroke joinstyle="miter"/>
        </v:line>
      </w:pict>
    </w:r>
  </w:p>
  <w:p w:rsidR="004F0AC9" w:rsidRPr="00375526" w:rsidRDefault="004F0AC9" w:rsidP="00375526">
    <w:pPr>
      <w:rPr>
        <w:b/>
        <w:bCs/>
        <w:color w:val="0090B3"/>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44F484"/>
    <w:lvl w:ilvl="0">
      <w:start w:val="1"/>
      <w:numFmt w:val="decimal"/>
      <w:lvlText w:val="%1."/>
      <w:lvlJc w:val="left"/>
      <w:pPr>
        <w:tabs>
          <w:tab w:val="num" w:pos="1492"/>
        </w:tabs>
        <w:ind w:left="1492" w:hanging="360"/>
      </w:pPr>
    </w:lvl>
  </w:abstractNum>
  <w:abstractNum w:abstractNumId="1">
    <w:nsid w:val="FFFFFF7D"/>
    <w:multiLevelType w:val="singleLevel"/>
    <w:tmpl w:val="3BACA772"/>
    <w:lvl w:ilvl="0">
      <w:start w:val="1"/>
      <w:numFmt w:val="decimal"/>
      <w:lvlText w:val="%1."/>
      <w:lvlJc w:val="left"/>
      <w:pPr>
        <w:tabs>
          <w:tab w:val="num" w:pos="1209"/>
        </w:tabs>
        <w:ind w:left="1209" w:hanging="360"/>
      </w:pPr>
    </w:lvl>
  </w:abstractNum>
  <w:abstractNum w:abstractNumId="2">
    <w:nsid w:val="FFFFFF7E"/>
    <w:multiLevelType w:val="singleLevel"/>
    <w:tmpl w:val="7388C4B6"/>
    <w:lvl w:ilvl="0">
      <w:start w:val="1"/>
      <w:numFmt w:val="decimal"/>
      <w:lvlText w:val="%1."/>
      <w:lvlJc w:val="left"/>
      <w:pPr>
        <w:tabs>
          <w:tab w:val="num" w:pos="926"/>
        </w:tabs>
        <w:ind w:left="926" w:hanging="360"/>
      </w:pPr>
    </w:lvl>
  </w:abstractNum>
  <w:abstractNum w:abstractNumId="3">
    <w:nsid w:val="FFFFFF7F"/>
    <w:multiLevelType w:val="singleLevel"/>
    <w:tmpl w:val="E1F8A108"/>
    <w:lvl w:ilvl="0">
      <w:start w:val="1"/>
      <w:numFmt w:val="decimal"/>
      <w:lvlText w:val="%1."/>
      <w:lvlJc w:val="left"/>
      <w:pPr>
        <w:tabs>
          <w:tab w:val="num" w:pos="643"/>
        </w:tabs>
        <w:ind w:left="643" w:hanging="360"/>
      </w:pPr>
    </w:lvl>
  </w:abstractNum>
  <w:abstractNum w:abstractNumId="4">
    <w:nsid w:val="FFFFFF80"/>
    <w:multiLevelType w:val="singleLevel"/>
    <w:tmpl w:val="8ED869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950F9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31C7A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51C87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9DEE81C"/>
    <w:lvl w:ilvl="0">
      <w:start w:val="1"/>
      <w:numFmt w:val="decimal"/>
      <w:lvlText w:val="%1."/>
      <w:lvlJc w:val="left"/>
      <w:pPr>
        <w:tabs>
          <w:tab w:val="num" w:pos="360"/>
        </w:tabs>
        <w:ind w:left="360" w:hanging="360"/>
      </w:pPr>
    </w:lvl>
  </w:abstractNum>
  <w:abstractNum w:abstractNumId="9">
    <w:nsid w:val="FFFFFF89"/>
    <w:multiLevelType w:val="singleLevel"/>
    <w:tmpl w:val="2F7068DC"/>
    <w:lvl w:ilvl="0">
      <w:start w:val="1"/>
      <w:numFmt w:val="bullet"/>
      <w:lvlText w:val=""/>
      <w:lvlJc w:val="left"/>
      <w:pPr>
        <w:tabs>
          <w:tab w:val="num" w:pos="360"/>
        </w:tabs>
        <w:ind w:left="360" w:hanging="360"/>
      </w:pPr>
      <w:rPr>
        <w:rFonts w:ascii="Symbol" w:hAnsi="Symbol" w:hint="default"/>
      </w:rPr>
    </w:lvl>
  </w:abstractNum>
  <w:abstractNum w:abstractNumId="10">
    <w:nsid w:val="46752F1C"/>
    <w:multiLevelType w:val="multilevel"/>
    <w:tmpl w:val="25767A2C"/>
    <w:styleLink w:val="CdnMilitary"/>
    <w:lvl w:ilvl="0">
      <w:start w:val="1"/>
      <w:numFmt w:val="decimal"/>
      <w:pStyle w:val="CdnMilPara1"/>
      <w:lvlText w:val="%1."/>
      <w:lvlJc w:val="left"/>
      <w:pPr>
        <w:tabs>
          <w:tab w:val="num" w:pos="720"/>
        </w:tabs>
        <w:ind w:left="0" w:firstLine="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dnMilPara2"/>
      <w:lvlText w:val="%2."/>
      <w:lvlJc w:val="left"/>
      <w:pPr>
        <w:tabs>
          <w:tab w:val="num" w:pos="1094"/>
        </w:tabs>
        <w:ind w:left="1094" w:hanging="374"/>
      </w:pPr>
      <w:rPr>
        <w:rFonts w:ascii="Times New Roman" w:hAnsi="Times New Roman" w:hint="default"/>
        <w:b w:val="0"/>
        <w:i w:val="0"/>
        <w:caps w:val="0"/>
        <w:strike w:val="0"/>
        <w:dstrike w:val="0"/>
        <w:vanish w:val="0"/>
        <w:color w:val="auto"/>
        <w:sz w:val="24"/>
        <w:u w:val="none"/>
        <w:vertAlign w:val="baseline"/>
      </w:rPr>
    </w:lvl>
    <w:lvl w:ilvl="2">
      <w:start w:val="1"/>
      <w:numFmt w:val="decimal"/>
      <w:pStyle w:val="CdnMilPara3"/>
      <w:lvlText w:val="(%3)"/>
      <w:lvlJc w:val="left"/>
      <w:pPr>
        <w:tabs>
          <w:tab w:val="num" w:pos="2160"/>
        </w:tabs>
        <w:ind w:left="2160" w:hanging="720"/>
      </w:pPr>
      <w:rPr>
        <w:rFonts w:ascii="Times New Roman" w:hAnsi="Times New Roman" w:hint="default"/>
        <w:b w:val="0"/>
        <w:i w:val="0"/>
        <w:caps w:val="0"/>
        <w:strike w:val="0"/>
        <w:dstrike w:val="0"/>
        <w:vanish w:val="0"/>
        <w:color w:val="auto"/>
        <w:sz w:val="24"/>
        <w:u w:val="none"/>
        <w:vertAlign w:val="baseline"/>
      </w:rPr>
    </w:lvl>
    <w:lvl w:ilvl="3">
      <w:start w:val="1"/>
      <w:numFmt w:val="lowerLetter"/>
      <w:pStyle w:val="CdnMilPara4"/>
      <w:lvlText w:val="(%4)"/>
      <w:lvlJc w:val="left"/>
      <w:pPr>
        <w:tabs>
          <w:tab w:val="num" w:pos="2875"/>
        </w:tabs>
        <w:ind w:left="2875" w:hanging="715"/>
      </w:pPr>
      <w:rPr>
        <w:rFonts w:ascii="Times New Roman" w:hAnsi="Times New Roman" w:hint="default"/>
        <w:b w:val="0"/>
        <w:i w:val="0"/>
        <w:caps w:val="0"/>
        <w:strike w:val="0"/>
        <w:dstrike w:val="0"/>
        <w:vanish w:val="0"/>
        <w:color w:val="auto"/>
        <w:sz w:val="24"/>
        <w:u w:val="none"/>
        <w:vertAlign w:val="baseline"/>
      </w:rPr>
    </w:lvl>
    <w:lvl w:ilvl="4">
      <w:start w:val="1"/>
      <w:numFmt w:val="lowerRoman"/>
      <w:pStyle w:val="CdnMilPara5"/>
      <w:lvlText w:val="%5."/>
      <w:lvlJc w:val="left"/>
      <w:pPr>
        <w:tabs>
          <w:tab w:val="num" w:pos="3600"/>
        </w:tabs>
        <w:ind w:left="3600" w:hanging="720"/>
      </w:pPr>
      <w:rPr>
        <w:rFonts w:ascii="Times New Roman" w:hAnsi="Times New Roman" w:hint="default"/>
        <w:b w:val="0"/>
        <w:i w:val="0"/>
        <w:caps w:val="0"/>
        <w:strike w:val="0"/>
        <w:dstrike w:val="0"/>
        <w:vanish w:val="0"/>
        <w:color w:val="auto"/>
        <w:sz w:val="24"/>
        <w:u w:val="none"/>
        <w:vertAlign w:val="baseline"/>
      </w:rPr>
    </w:lvl>
    <w:lvl w:ilvl="5">
      <w:start w:val="1"/>
      <w:numFmt w:val="lowerLetter"/>
      <w:pStyle w:val="CdnMilPara6"/>
      <w:lvlText w:val="(a%6)"/>
      <w:lvlJc w:val="left"/>
      <w:pPr>
        <w:tabs>
          <w:tab w:val="num" w:pos="4321"/>
        </w:tabs>
        <w:ind w:left="4321" w:hanging="721"/>
      </w:pPr>
      <w:rPr>
        <w:rFonts w:ascii="Times New Roman" w:hAnsi="Times New Roman" w:hint="default"/>
        <w:b w:val="0"/>
        <w:i w:val="0"/>
        <w:caps w:val="0"/>
        <w:strike w:val="0"/>
        <w:dstrike w:val="0"/>
        <w:vanish w:val="0"/>
        <w:color w:val="auto"/>
        <w:sz w:val="24"/>
        <w:u w:val="none"/>
        <w:vertAlign w:val="baseline"/>
      </w:rPr>
    </w:lvl>
    <w:lvl w:ilvl="6">
      <w:start w:val="1"/>
      <w:numFmt w:val="bullet"/>
      <w:pStyle w:val="CdnMilPara7"/>
      <w:lvlText w:val=""/>
      <w:lvlJc w:val="left"/>
      <w:pPr>
        <w:tabs>
          <w:tab w:val="num" w:pos="5041"/>
        </w:tabs>
        <w:ind w:left="5041" w:hanging="720"/>
      </w:pPr>
      <w:rPr>
        <w:rFonts w:ascii="Symbol" w:hAnsi="Symbol" w:hint="default"/>
        <w:b w:val="0"/>
        <w:i w:val="0"/>
        <w:caps w:val="0"/>
        <w:strike w:val="0"/>
        <w:dstrike w:val="0"/>
        <w:vanish w:val="0"/>
        <w:color w:val="auto"/>
        <w:sz w:val="24"/>
        <w:u w:val="none"/>
        <w:vertAlign w:val="baseline"/>
      </w:rPr>
    </w:lvl>
    <w:lvl w:ilvl="7">
      <w:start w:val="1"/>
      <w:numFmt w:val="upperLetter"/>
      <w:lvlRestart w:val="1"/>
      <w:pStyle w:val="CdnMilReference"/>
      <w:lvlText w:val="%8."/>
      <w:lvlJc w:val="left"/>
      <w:pPr>
        <w:tabs>
          <w:tab w:val="num" w:pos="720"/>
        </w:tabs>
        <w:ind w:left="0" w:firstLine="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stylePaneFormatFilter w:val="3F21"/>
  <w:defaultTabStop w:val="720"/>
  <w:characterSpacingControl w:val="doNotCompress"/>
  <w:hdrShapeDefaults>
    <o:shapedefaults v:ext="edit" spidmax="69634"/>
    <o:shapelayout v:ext="edit">
      <o:idmap v:ext="edit" data="1"/>
    </o:shapelayout>
  </w:hdrShapeDefaults>
  <w:footnotePr>
    <w:footnote w:id="-1"/>
    <w:footnote w:id="0"/>
  </w:footnotePr>
  <w:endnotePr>
    <w:endnote w:id="-1"/>
    <w:endnote w:id="0"/>
  </w:endnotePr>
  <w:compat/>
  <w:rsids>
    <w:rsidRoot w:val="00111E10"/>
    <w:rsid w:val="00005117"/>
    <w:rsid w:val="00011888"/>
    <w:rsid w:val="00013564"/>
    <w:rsid w:val="00014017"/>
    <w:rsid w:val="00026A66"/>
    <w:rsid w:val="000565E6"/>
    <w:rsid w:val="00082159"/>
    <w:rsid w:val="000A5996"/>
    <w:rsid w:val="000B76F0"/>
    <w:rsid w:val="000D36AC"/>
    <w:rsid w:val="000D419D"/>
    <w:rsid w:val="000D623F"/>
    <w:rsid w:val="000D6DD5"/>
    <w:rsid w:val="000D7512"/>
    <w:rsid w:val="000E44B7"/>
    <w:rsid w:val="000F1CB7"/>
    <w:rsid w:val="00111E10"/>
    <w:rsid w:val="00122FBF"/>
    <w:rsid w:val="00123967"/>
    <w:rsid w:val="00123C80"/>
    <w:rsid w:val="00124303"/>
    <w:rsid w:val="0013748C"/>
    <w:rsid w:val="00141971"/>
    <w:rsid w:val="00157DEF"/>
    <w:rsid w:val="00157F89"/>
    <w:rsid w:val="001657FB"/>
    <w:rsid w:val="0018579C"/>
    <w:rsid w:val="001863B6"/>
    <w:rsid w:val="0019702F"/>
    <w:rsid w:val="001A1701"/>
    <w:rsid w:val="001A446E"/>
    <w:rsid w:val="001C0477"/>
    <w:rsid w:val="001C0C66"/>
    <w:rsid w:val="001C3E8B"/>
    <w:rsid w:val="001C685D"/>
    <w:rsid w:val="001D3E6E"/>
    <w:rsid w:val="001E06D8"/>
    <w:rsid w:val="001E3602"/>
    <w:rsid w:val="001E48E2"/>
    <w:rsid w:val="001F3F85"/>
    <w:rsid w:val="0020544F"/>
    <w:rsid w:val="0021335F"/>
    <w:rsid w:val="00217AA1"/>
    <w:rsid w:val="00226202"/>
    <w:rsid w:val="002335DE"/>
    <w:rsid w:val="00247C8D"/>
    <w:rsid w:val="00262099"/>
    <w:rsid w:val="0026318E"/>
    <w:rsid w:val="00265229"/>
    <w:rsid w:val="00281352"/>
    <w:rsid w:val="00293867"/>
    <w:rsid w:val="002A3958"/>
    <w:rsid w:val="002B39C7"/>
    <w:rsid w:val="002B79ED"/>
    <w:rsid w:val="002C11A4"/>
    <w:rsid w:val="002C67F6"/>
    <w:rsid w:val="002E3A06"/>
    <w:rsid w:val="002E591B"/>
    <w:rsid w:val="002F18CA"/>
    <w:rsid w:val="002F1994"/>
    <w:rsid w:val="00307F24"/>
    <w:rsid w:val="0031791D"/>
    <w:rsid w:val="003229FF"/>
    <w:rsid w:val="00324445"/>
    <w:rsid w:val="00330A7E"/>
    <w:rsid w:val="00334E1D"/>
    <w:rsid w:val="00340629"/>
    <w:rsid w:val="0034755F"/>
    <w:rsid w:val="00352B81"/>
    <w:rsid w:val="0036728E"/>
    <w:rsid w:val="00375526"/>
    <w:rsid w:val="00381203"/>
    <w:rsid w:val="003A1AED"/>
    <w:rsid w:val="003A2B67"/>
    <w:rsid w:val="003A573B"/>
    <w:rsid w:val="003B6236"/>
    <w:rsid w:val="003C6E78"/>
    <w:rsid w:val="003D3DAC"/>
    <w:rsid w:val="003D546D"/>
    <w:rsid w:val="003E5F8F"/>
    <w:rsid w:val="004076FB"/>
    <w:rsid w:val="004128B6"/>
    <w:rsid w:val="00417085"/>
    <w:rsid w:val="00420340"/>
    <w:rsid w:val="00432318"/>
    <w:rsid w:val="0044079D"/>
    <w:rsid w:val="00462ECE"/>
    <w:rsid w:val="004775BF"/>
    <w:rsid w:val="004970C4"/>
    <w:rsid w:val="004A2A6D"/>
    <w:rsid w:val="004A4B52"/>
    <w:rsid w:val="004A5475"/>
    <w:rsid w:val="004A789F"/>
    <w:rsid w:val="004C5857"/>
    <w:rsid w:val="004C6960"/>
    <w:rsid w:val="004D0B8C"/>
    <w:rsid w:val="004D1EB2"/>
    <w:rsid w:val="004D4BDB"/>
    <w:rsid w:val="004E4286"/>
    <w:rsid w:val="004E634E"/>
    <w:rsid w:val="004F0AC9"/>
    <w:rsid w:val="00500BEF"/>
    <w:rsid w:val="005045F9"/>
    <w:rsid w:val="00506114"/>
    <w:rsid w:val="00512BC2"/>
    <w:rsid w:val="00512C94"/>
    <w:rsid w:val="005151CE"/>
    <w:rsid w:val="0051736E"/>
    <w:rsid w:val="00541013"/>
    <w:rsid w:val="00552BF6"/>
    <w:rsid w:val="005605B6"/>
    <w:rsid w:val="0056480B"/>
    <w:rsid w:val="0056497A"/>
    <w:rsid w:val="00565BF0"/>
    <w:rsid w:val="00577701"/>
    <w:rsid w:val="00582D81"/>
    <w:rsid w:val="00586A61"/>
    <w:rsid w:val="005877F2"/>
    <w:rsid w:val="005904DD"/>
    <w:rsid w:val="00590F17"/>
    <w:rsid w:val="00591D76"/>
    <w:rsid w:val="005B1007"/>
    <w:rsid w:val="005B3D4D"/>
    <w:rsid w:val="005B7CC0"/>
    <w:rsid w:val="005C50EE"/>
    <w:rsid w:val="005D2F22"/>
    <w:rsid w:val="005E040D"/>
    <w:rsid w:val="005E2567"/>
    <w:rsid w:val="005E66EB"/>
    <w:rsid w:val="005F3CC6"/>
    <w:rsid w:val="00602BA1"/>
    <w:rsid w:val="006138B8"/>
    <w:rsid w:val="006547F0"/>
    <w:rsid w:val="00661977"/>
    <w:rsid w:val="00664192"/>
    <w:rsid w:val="00664D25"/>
    <w:rsid w:val="00666DBC"/>
    <w:rsid w:val="00672BF1"/>
    <w:rsid w:val="006735D3"/>
    <w:rsid w:val="0067474A"/>
    <w:rsid w:val="0067606E"/>
    <w:rsid w:val="00677926"/>
    <w:rsid w:val="00682523"/>
    <w:rsid w:val="006934A0"/>
    <w:rsid w:val="006A361A"/>
    <w:rsid w:val="006A4802"/>
    <w:rsid w:val="006A620F"/>
    <w:rsid w:val="006B5AB3"/>
    <w:rsid w:val="006B6B60"/>
    <w:rsid w:val="006D250B"/>
    <w:rsid w:val="006E68A4"/>
    <w:rsid w:val="006E73F5"/>
    <w:rsid w:val="00703602"/>
    <w:rsid w:val="00711C67"/>
    <w:rsid w:val="00712B1D"/>
    <w:rsid w:val="007131B1"/>
    <w:rsid w:val="00715AB5"/>
    <w:rsid w:val="007230F0"/>
    <w:rsid w:val="007243CF"/>
    <w:rsid w:val="00727BB0"/>
    <w:rsid w:val="0073120B"/>
    <w:rsid w:val="00732C7D"/>
    <w:rsid w:val="00751949"/>
    <w:rsid w:val="00760233"/>
    <w:rsid w:val="00765A68"/>
    <w:rsid w:val="00795216"/>
    <w:rsid w:val="007A0CC5"/>
    <w:rsid w:val="007A651D"/>
    <w:rsid w:val="007A6822"/>
    <w:rsid w:val="007D5504"/>
    <w:rsid w:val="007E2236"/>
    <w:rsid w:val="007E59FB"/>
    <w:rsid w:val="007F574C"/>
    <w:rsid w:val="00804768"/>
    <w:rsid w:val="00817DC0"/>
    <w:rsid w:val="0082152B"/>
    <w:rsid w:val="008222E1"/>
    <w:rsid w:val="0083038B"/>
    <w:rsid w:val="00833DB6"/>
    <w:rsid w:val="0084241B"/>
    <w:rsid w:val="00850BB2"/>
    <w:rsid w:val="00851137"/>
    <w:rsid w:val="008738D6"/>
    <w:rsid w:val="00874C58"/>
    <w:rsid w:val="008750B6"/>
    <w:rsid w:val="00884BA5"/>
    <w:rsid w:val="00886A14"/>
    <w:rsid w:val="0088740B"/>
    <w:rsid w:val="00892EBC"/>
    <w:rsid w:val="008B21A9"/>
    <w:rsid w:val="008B5B06"/>
    <w:rsid w:val="008B6948"/>
    <w:rsid w:val="008C3151"/>
    <w:rsid w:val="008E2E6F"/>
    <w:rsid w:val="008E5376"/>
    <w:rsid w:val="008F28B7"/>
    <w:rsid w:val="009040F6"/>
    <w:rsid w:val="00905CEF"/>
    <w:rsid w:val="00920D02"/>
    <w:rsid w:val="00926068"/>
    <w:rsid w:val="00927675"/>
    <w:rsid w:val="00933950"/>
    <w:rsid w:val="00944365"/>
    <w:rsid w:val="00945DAD"/>
    <w:rsid w:val="00956542"/>
    <w:rsid w:val="00961C2C"/>
    <w:rsid w:val="009642E0"/>
    <w:rsid w:val="00966C9A"/>
    <w:rsid w:val="00971E2D"/>
    <w:rsid w:val="009735E7"/>
    <w:rsid w:val="00974AAD"/>
    <w:rsid w:val="00975618"/>
    <w:rsid w:val="009828C8"/>
    <w:rsid w:val="009928B4"/>
    <w:rsid w:val="00993D62"/>
    <w:rsid w:val="00996D47"/>
    <w:rsid w:val="009B16F2"/>
    <w:rsid w:val="009B3573"/>
    <w:rsid w:val="009C26A9"/>
    <w:rsid w:val="009C6565"/>
    <w:rsid w:val="009C6787"/>
    <w:rsid w:val="009D6BDD"/>
    <w:rsid w:val="009E3DC0"/>
    <w:rsid w:val="009E6877"/>
    <w:rsid w:val="009F0571"/>
    <w:rsid w:val="009F136E"/>
    <w:rsid w:val="00A1687C"/>
    <w:rsid w:val="00A17462"/>
    <w:rsid w:val="00A2031F"/>
    <w:rsid w:val="00A21377"/>
    <w:rsid w:val="00A226BC"/>
    <w:rsid w:val="00A31986"/>
    <w:rsid w:val="00A331C9"/>
    <w:rsid w:val="00A350AC"/>
    <w:rsid w:val="00A4056D"/>
    <w:rsid w:val="00A54362"/>
    <w:rsid w:val="00A56FFA"/>
    <w:rsid w:val="00A63FD0"/>
    <w:rsid w:val="00A67B4E"/>
    <w:rsid w:val="00A834EC"/>
    <w:rsid w:val="00A86B7E"/>
    <w:rsid w:val="00A95204"/>
    <w:rsid w:val="00AA5977"/>
    <w:rsid w:val="00AA7890"/>
    <w:rsid w:val="00AB7DE4"/>
    <w:rsid w:val="00AC06F3"/>
    <w:rsid w:val="00AD0684"/>
    <w:rsid w:val="00AD21F5"/>
    <w:rsid w:val="00AD73B1"/>
    <w:rsid w:val="00AE12F0"/>
    <w:rsid w:val="00AF07C7"/>
    <w:rsid w:val="00AF0FCB"/>
    <w:rsid w:val="00AF51D0"/>
    <w:rsid w:val="00B017C5"/>
    <w:rsid w:val="00B04523"/>
    <w:rsid w:val="00B144A0"/>
    <w:rsid w:val="00B2305F"/>
    <w:rsid w:val="00B265E7"/>
    <w:rsid w:val="00B36920"/>
    <w:rsid w:val="00B42F63"/>
    <w:rsid w:val="00B47BD6"/>
    <w:rsid w:val="00B544EE"/>
    <w:rsid w:val="00B56262"/>
    <w:rsid w:val="00B573DE"/>
    <w:rsid w:val="00B63E66"/>
    <w:rsid w:val="00B733A8"/>
    <w:rsid w:val="00B81BA0"/>
    <w:rsid w:val="00B824C8"/>
    <w:rsid w:val="00B83890"/>
    <w:rsid w:val="00B86AF3"/>
    <w:rsid w:val="00B9248D"/>
    <w:rsid w:val="00B97D72"/>
    <w:rsid w:val="00BA216B"/>
    <w:rsid w:val="00BA3C59"/>
    <w:rsid w:val="00BB235E"/>
    <w:rsid w:val="00BD3F6D"/>
    <w:rsid w:val="00BE3526"/>
    <w:rsid w:val="00BF2626"/>
    <w:rsid w:val="00BF3384"/>
    <w:rsid w:val="00C031A0"/>
    <w:rsid w:val="00C038BE"/>
    <w:rsid w:val="00C04960"/>
    <w:rsid w:val="00C06E44"/>
    <w:rsid w:val="00C1295C"/>
    <w:rsid w:val="00C2095A"/>
    <w:rsid w:val="00C21E9C"/>
    <w:rsid w:val="00C27287"/>
    <w:rsid w:val="00C30AEB"/>
    <w:rsid w:val="00C32AC0"/>
    <w:rsid w:val="00C34F33"/>
    <w:rsid w:val="00C44F8A"/>
    <w:rsid w:val="00C55CEC"/>
    <w:rsid w:val="00C65C87"/>
    <w:rsid w:val="00C92916"/>
    <w:rsid w:val="00C929B5"/>
    <w:rsid w:val="00C93F07"/>
    <w:rsid w:val="00C94C34"/>
    <w:rsid w:val="00CA2F80"/>
    <w:rsid w:val="00CA5823"/>
    <w:rsid w:val="00CA61BA"/>
    <w:rsid w:val="00CB4FD6"/>
    <w:rsid w:val="00CC406A"/>
    <w:rsid w:val="00CD1B8E"/>
    <w:rsid w:val="00CD290F"/>
    <w:rsid w:val="00CE53AE"/>
    <w:rsid w:val="00CE6947"/>
    <w:rsid w:val="00D0306F"/>
    <w:rsid w:val="00D06F76"/>
    <w:rsid w:val="00D07F2E"/>
    <w:rsid w:val="00D131E2"/>
    <w:rsid w:val="00D20BFE"/>
    <w:rsid w:val="00D25156"/>
    <w:rsid w:val="00D37D73"/>
    <w:rsid w:val="00D43106"/>
    <w:rsid w:val="00D46336"/>
    <w:rsid w:val="00D475ED"/>
    <w:rsid w:val="00D56012"/>
    <w:rsid w:val="00D67441"/>
    <w:rsid w:val="00D73142"/>
    <w:rsid w:val="00D73504"/>
    <w:rsid w:val="00D74BD1"/>
    <w:rsid w:val="00D826BE"/>
    <w:rsid w:val="00DA7596"/>
    <w:rsid w:val="00DB4CF7"/>
    <w:rsid w:val="00DD14CE"/>
    <w:rsid w:val="00DD2E16"/>
    <w:rsid w:val="00DD30A4"/>
    <w:rsid w:val="00DE4952"/>
    <w:rsid w:val="00DE53FB"/>
    <w:rsid w:val="00DF4531"/>
    <w:rsid w:val="00DF7458"/>
    <w:rsid w:val="00E026DB"/>
    <w:rsid w:val="00E036B3"/>
    <w:rsid w:val="00E07816"/>
    <w:rsid w:val="00E104D4"/>
    <w:rsid w:val="00E117EF"/>
    <w:rsid w:val="00E24F22"/>
    <w:rsid w:val="00E26E4E"/>
    <w:rsid w:val="00E35E0F"/>
    <w:rsid w:val="00E42BD9"/>
    <w:rsid w:val="00E478F6"/>
    <w:rsid w:val="00E5663C"/>
    <w:rsid w:val="00E6006A"/>
    <w:rsid w:val="00E603BB"/>
    <w:rsid w:val="00E60AED"/>
    <w:rsid w:val="00E62825"/>
    <w:rsid w:val="00E750DE"/>
    <w:rsid w:val="00E9021C"/>
    <w:rsid w:val="00E94CAE"/>
    <w:rsid w:val="00EC2731"/>
    <w:rsid w:val="00EF5D2E"/>
    <w:rsid w:val="00F1101F"/>
    <w:rsid w:val="00F12953"/>
    <w:rsid w:val="00F2649E"/>
    <w:rsid w:val="00F34E8A"/>
    <w:rsid w:val="00F40FAB"/>
    <w:rsid w:val="00F47335"/>
    <w:rsid w:val="00F51816"/>
    <w:rsid w:val="00F526CE"/>
    <w:rsid w:val="00F52811"/>
    <w:rsid w:val="00F54C3A"/>
    <w:rsid w:val="00F56C5F"/>
    <w:rsid w:val="00F71E2D"/>
    <w:rsid w:val="00F83C56"/>
    <w:rsid w:val="00F876DE"/>
    <w:rsid w:val="00FA35F4"/>
    <w:rsid w:val="00FA5187"/>
    <w:rsid w:val="00FA5FB2"/>
    <w:rsid w:val="00FB28BF"/>
    <w:rsid w:val="00FB373A"/>
    <w:rsid w:val="00FC0963"/>
    <w:rsid w:val="00FC276B"/>
    <w:rsid w:val="00FD441B"/>
    <w:rsid w:val="00FE58C7"/>
    <w:rsid w:val="00FE79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8B"/>
  </w:style>
  <w:style w:type="paragraph" w:styleId="Heading1">
    <w:name w:val="heading 1"/>
    <w:basedOn w:val="Normal"/>
    <w:next w:val="Text"/>
    <w:link w:val="Heading1Char"/>
    <w:uiPriority w:val="9"/>
    <w:qFormat/>
    <w:rsid w:val="00340629"/>
    <w:pPr>
      <w:keepNext/>
      <w:keepLines/>
      <w:spacing w:after="200" w:line="320" w:lineRule="exact"/>
      <w:outlineLvl w:val="0"/>
    </w:pPr>
    <w:rPr>
      <w:rFonts w:asciiTheme="majorHAnsi" w:eastAsiaTheme="majorEastAsia" w:hAnsiTheme="majorHAnsi" w:cstheme="majorBidi"/>
      <w:b/>
      <w:bCs/>
      <w:color w:val="0B3254"/>
      <w:sz w:val="32"/>
      <w:szCs w:val="32"/>
    </w:rPr>
  </w:style>
  <w:style w:type="paragraph" w:styleId="Heading2">
    <w:name w:val="heading 2"/>
    <w:basedOn w:val="Normal"/>
    <w:next w:val="Text"/>
    <w:link w:val="Heading2Char"/>
    <w:uiPriority w:val="9"/>
    <w:unhideWhenUsed/>
    <w:qFormat/>
    <w:rsid w:val="00A331C9"/>
    <w:pPr>
      <w:keepNext/>
      <w:keepLines/>
      <w:spacing w:after="200" w:line="280" w:lineRule="exact"/>
      <w:outlineLvl w:val="1"/>
    </w:pPr>
    <w:rPr>
      <w:rFonts w:asciiTheme="majorHAnsi" w:eastAsiaTheme="majorEastAsia" w:hAnsiTheme="majorHAnsi" w:cstheme="majorBidi"/>
      <w:b/>
      <w:bCs/>
      <w:color w:val="0B3254"/>
    </w:rPr>
  </w:style>
  <w:style w:type="paragraph" w:styleId="Heading3">
    <w:name w:val="heading 3"/>
    <w:basedOn w:val="Normal"/>
    <w:next w:val="Text"/>
    <w:link w:val="Heading3Char"/>
    <w:uiPriority w:val="9"/>
    <w:unhideWhenUsed/>
    <w:qFormat/>
    <w:rsid w:val="009735E7"/>
    <w:pPr>
      <w:keepNext/>
      <w:keepLines/>
      <w:spacing w:after="120"/>
      <w:outlineLvl w:val="2"/>
    </w:pPr>
    <w:rPr>
      <w:rFonts w:asciiTheme="majorHAnsi" w:eastAsiaTheme="majorEastAsia" w:hAnsiTheme="majorHAnsi" w:cstheme="majorBidi"/>
      <w:b/>
      <w:color w:val="0090B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7FB"/>
    <w:rPr>
      <w:b/>
      <w:bCs/>
      <w:color w:val="0090B3"/>
      <w:sz w:val="21"/>
      <w:szCs w:val="21"/>
    </w:rPr>
  </w:style>
  <w:style w:type="character" w:customStyle="1" w:styleId="HeaderChar">
    <w:name w:val="Header Char"/>
    <w:basedOn w:val="DefaultParagraphFont"/>
    <w:link w:val="Header"/>
    <w:uiPriority w:val="99"/>
    <w:rsid w:val="001657FB"/>
    <w:rPr>
      <w:b/>
      <w:bCs/>
      <w:color w:val="0090B3"/>
      <w:sz w:val="21"/>
      <w:szCs w:val="21"/>
    </w:rPr>
  </w:style>
  <w:style w:type="paragraph" w:styleId="Footer">
    <w:name w:val="footer"/>
    <w:basedOn w:val="Normal"/>
    <w:link w:val="FooterChar"/>
    <w:uiPriority w:val="99"/>
    <w:unhideWhenUsed/>
    <w:rsid w:val="001657FB"/>
    <w:rPr>
      <w:sz w:val="16"/>
      <w:szCs w:val="16"/>
    </w:rPr>
  </w:style>
  <w:style w:type="character" w:customStyle="1" w:styleId="FooterChar">
    <w:name w:val="Footer Char"/>
    <w:basedOn w:val="DefaultParagraphFont"/>
    <w:link w:val="Footer"/>
    <w:uiPriority w:val="99"/>
    <w:rsid w:val="001657FB"/>
    <w:rPr>
      <w:sz w:val="16"/>
      <w:szCs w:val="16"/>
    </w:rPr>
  </w:style>
  <w:style w:type="paragraph" w:styleId="BalloonText">
    <w:name w:val="Balloon Text"/>
    <w:basedOn w:val="Normal"/>
    <w:link w:val="BalloonTextChar"/>
    <w:uiPriority w:val="99"/>
    <w:semiHidden/>
    <w:unhideWhenUsed/>
    <w:rsid w:val="001243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4303"/>
    <w:rPr>
      <w:rFonts w:ascii="Times New Roman" w:hAnsi="Times New Roman" w:cs="Times New Roman"/>
      <w:sz w:val="18"/>
      <w:szCs w:val="18"/>
    </w:rPr>
  </w:style>
  <w:style w:type="character" w:styleId="PageNumber">
    <w:name w:val="page number"/>
    <w:basedOn w:val="DefaultParagraphFont"/>
    <w:uiPriority w:val="99"/>
    <w:semiHidden/>
    <w:unhideWhenUsed/>
    <w:rsid w:val="00462ECE"/>
  </w:style>
  <w:style w:type="character" w:customStyle="1" w:styleId="Heading2Char">
    <w:name w:val="Heading 2 Char"/>
    <w:basedOn w:val="DefaultParagraphFont"/>
    <w:link w:val="Heading2"/>
    <w:uiPriority w:val="9"/>
    <w:rsid w:val="00A331C9"/>
    <w:rPr>
      <w:rFonts w:asciiTheme="majorHAnsi" w:eastAsiaTheme="majorEastAsia" w:hAnsiTheme="majorHAnsi" w:cstheme="majorBidi"/>
      <w:b/>
      <w:bCs/>
      <w:color w:val="0B3254"/>
    </w:rPr>
  </w:style>
  <w:style w:type="paragraph" w:customStyle="1" w:styleId="SidebarHeadings">
    <w:name w:val="Sidebar Headings"/>
    <w:next w:val="SidebarText"/>
    <w:qFormat/>
    <w:rsid w:val="00F83C56"/>
    <w:pPr>
      <w:spacing w:before="240" w:after="80"/>
    </w:pPr>
    <w:rPr>
      <w:rFonts w:asciiTheme="majorHAnsi" w:eastAsiaTheme="majorEastAsia" w:hAnsiTheme="majorHAnsi" w:cs="Times New Roman (Headings CS)"/>
      <w:b/>
      <w:bCs/>
      <w:caps/>
      <w:color w:val="0090B3"/>
      <w:sz w:val="22"/>
    </w:rPr>
  </w:style>
  <w:style w:type="paragraph" w:customStyle="1" w:styleId="SidebarText">
    <w:name w:val="Sidebar Text"/>
    <w:basedOn w:val="Normal"/>
    <w:qFormat/>
    <w:rsid w:val="00123967"/>
    <w:rPr>
      <w:sz w:val="18"/>
    </w:rPr>
  </w:style>
  <w:style w:type="paragraph" w:customStyle="1" w:styleId="DottedLineTextDivider">
    <w:name w:val="Dotted Line Text Divider"/>
    <w:next w:val="SidebarHeadings"/>
    <w:qFormat/>
    <w:rsid w:val="00500BEF"/>
    <w:pPr>
      <w:pBdr>
        <w:bottom w:val="dotted" w:sz="4" w:space="0" w:color="00A6CE"/>
      </w:pBdr>
    </w:pPr>
    <w:rPr>
      <w:color w:val="00A6CE"/>
    </w:rPr>
  </w:style>
  <w:style w:type="character" w:customStyle="1" w:styleId="Heading1Char">
    <w:name w:val="Heading 1 Char"/>
    <w:basedOn w:val="DefaultParagraphFont"/>
    <w:link w:val="Heading1"/>
    <w:uiPriority w:val="9"/>
    <w:rsid w:val="00340629"/>
    <w:rPr>
      <w:rFonts w:asciiTheme="majorHAnsi" w:eastAsiaTheme="majorEastAsia" w:hAnsiTheme="majorHAnsi" w:cstheme="majorBidi"/>
      <w:b/>
      <w:bCs/>
      <w:color w:val="0B3254"/>
      <w:sz w:val="32"/>
      <w:szCs w:val="32"/>
    </w:rPr>
  </w:style>
  <w:style w:type="paragraph" w:customStyle="1" w:styleId="Text">
    <w:name w:val="Text"/>
    <w:basedOn w:val="Normal"/>
    <w:qFormat/>
    <w:rsid w:val="00123967"/>
    <w:pPr>
      <w:spacing w:after="160" w:line="280" w:lineRule="exact"/>
    </w:pPr>
    <w:rPr>
      <w:sz w:val="22"/>
      <w:szCs w:val="22"/>
    </w:rPr>
  </w:style>
  <w:style w:type="paragraph" w:customStyle="1" w:styleId="PresidentsName">
    <w:name w:val="President's Name"/>
    <w:basedOn w:val="Text"/>
    <w:qFormat/>
    <w:rsid w:val="006B6B60"/>
    <w:pPr>
      <w:spacing w:after="0" w:line="220" w:lineRule="exact"/>
    </w:pPr>
    <w:rPr>
      <w:b/>
      <w:bCs/>
      <w:color w:val="0B3254"/>
      <w:sz w:val="18"/>
      <w:szCs w:val="18"/>
    </w:rPr>
  </w:style>
  <w:style w:type="paragraph" w:customStyle="1" w:styleId="Photocaptions">
    <w:name w:val="Photo captions"/>
    <w:qFormat/>
    <w:rsid w:val="006B6B60"/>
    <w:pPr>
      <w:spacing w:line="220" w:lineRule="exact"/>
    </w:pPr>
    <w:rPr>
      <w:i/>
      <w:iCs/>
      <w:color w:val="0B3254"/>
      <w:sz w:val="18"/>
      <w:szCs w:val="18"/>
    </w:rPr>
  </w:style>
  <w:style w:type="character" w:customStyle="1" w:styleId="Heading3Char">
    <w:name w:val="Heading 3 Char"/>
    <w:basedOn w:val="DefaultParagraphFont"/>
    <w:link w:val="Heading3"/>
    <w:uiPriority w:val="9"/>
    <w:rsid w:val="009735E7"/>
    <w:rPr>
      <w:rFonts w:asciiTheme="majorHAnsi" w:eastAsiaTheme="majorEastAsia" w:hAnsiTheme="majorHAnsi" w:cstheme="majorBidi"/>
      <w:b/>
      <w:color w:val="0090B3"/>
      <w:sz w:val="22"/>
    </w:rPr>
  </w:style>
  <w:style w:type="paragraph" w:customStyle="1" w:styleId="EventName">
    <w:name w:val="Event Name"/>
    <w:basedOn w:val="Text"/>
    <w:qFormat/>
    <w:rsid w:val="00DD2E16"/>
    <w:pPr>
      <w:spacing w:before="200" w:after="80"/>
    </w:pPr>
    <w:rPr>
      <w:b/>
      <w:bCs/>
      <w:color w:val="0B3254"/>
    </w:rPr>
  </w:style>
  <w:style w:type="paragraph" w:customStyle="1" w:styleId="EventDateTIme">
    <w:name w:val="Event Date &amp; TIme"/>
    <w:next w:val="SidebarText"/>
    <w:qFormat/>
    <w:rsid w:val="00DD2E16"/>
    <w:pPr>
      <w:spacing w:after="80" w:line="240" w:lineRule="exact"/>
      <w:contextualSpacing/>
    </w:pPr>
    <w:rPr>
      <w:b/>
      <w:bCs/>
      <w:sz w:val="20"/>
      <w:szCs w:val="20"/>
    </w:rPr>
  </w:style>
  <w:style w:type="paragraph" w:customStyle="1" w:styleId="Eventagenda">
    <w:name w:val="Event agenda"/>
    <w:qFormat/>
    <w:rsid w:val="00DD2E16"/>
    <w:pPr>
      <w:spacing w:after="80" w:line="240" w:lineRule="exact"/>
    </w:pPr>
    <w:rPr>
      <w:i/>
      <w:iCs/>
      <w:sz w:val="20"/>
      <w:szCs w:val="20"/>
    </w:rPr>
  </w:style>
  <w:style w:type="paragraph" w:customStyle="1" w:styleId="EventAddress">
    <w:name w:val="Event Address"/>
    <w:next w:val="SidebarText"/>
    <w:link w:val="EventAddressChar"/>
    <w:qFormat/>
    <w:rsid w:val="00DD2E16"/>
    <w:pPr>
      <w:spacing w:after="80"/>
      <w:contextualSpacing/>
    </w:pPr>
    <w:rPr>
      <w:sz w:val="20"/>
      <w:szCs w:val="20"/>
    </w:rPr>
  </w:style>
  <w:style w:type="paragraph" w:customStyle="1" w:styleId="DirectoryName">
    <w:name w:val="Directory Name"/>
    <w:next w:val="Text"/>
    <w:qFormat/>
    <w:rsid w:val="00CD1B8E"/>
    <w:pPr>
      <w:spacing w:line="240" w:lineRule="exact"/>
    </w:pPr>
    <w:rPr>
      <w:color w:val="0B3254"/>
      <w:sz w:val="22"/>
      <w:szCs w:val="22"/>
    </w:rPr>
  </w:style>
  <w:style w:type="character" w:customStyle="1" w:styleId="DirectoryTitle">
    <w:name w:val="Directory Title"/>
    <w:basedOn w:val="DefaultParagraphFont"/>
    <w:uiPriority w:val="1"/>
    <w:qFormat/>
    <w:rsid w:val="00CD1B8E"/>
    <w:rPr>
      <w:b/>
      <w:bCs/>
    </w:rPr>
  </w:style>
  <w:style w:type="paragraph" w:customStyle="1" w:styleId="DirectoryText">
    <w:name w:val="Directory Text"/>
    <w:basedOn w:val="Normal"/>
    <w:qFormat/>
    <w:rsid w:val="001657FB"/>
    <w:pPr>
      <w:tabs>
        <w:tab w:val="center" w:pos="4680"/>
        <w:tab w:val="right" w:pos="9360"/>
      </w:tabs>
      <w:spacing w:after="240" w:line="240" w:lineRule="exact"/>
      <w:contextualSpacing/>
    </w:pPr>
    <w:rPr>
      <w:sz w:val="22"/>
      <w:szCs w:val="22"/>
    </w:rPr>
  </w:style>
  <w:style w:type="paragraph" w:customStyle="1" w:styleId="BranchReportHeading">
    <w:name w:val="Branch Report Heading"/>
    <w:qFormat/>
    <w:rsid w:val="00D73142"/>
    <w:pPr>
      <w:spacing w:line="1000" w:lineRule="exact"/>
    </w:pPr>
    <w:rPr>
      <w:color w:val="00A6CE"/>
      <w:sz w:val="106"/>
      <w:szCs w:val="106"/>
    </w:rPr>
  </w:style>
  <w:style w:type="paragraph" w:customStyle="1" w:styleId="BranchNumberName">
    <w:name w:val="Branch Number &amp; Name"/>
    <w:qFormat/>
    <w:rsid w:val="00D73142"/>
    <w:rPr>
      <w:color w:val="0B3254"/>
      <w:sz w:val="41"/>
      <w:szCs w:val="41"/>
    </w:rPr>
  </w:style>
  <w:style w:type="character" w:customStyle="1" w:styleId="Bluekeylinedivider">
    <w:name w:val="Blue keyline divider"/>
    <w:basedOn w:val="DefaultParagraphFont"/>
    <w:uiPriority w:val="1"/>
    <w:qFormat/>
    <w:rsid w:val="00D73142"/>
    <w:rPr>
      <w:color w:val="00A6CE"/>
      <w:sz w:val="41"/>
      <w:szCs w:val="41"/>
    </w:rPr>
  </w:style>
  <w:style w:type="paragraph" w:customStyle="1" w:styleId="EventText">
    <w:name w:val="Event Text"/>
    <w:basedOn w:val="EventAddress"/>
    <w:link w:val="EventTextChar"/>
    <w:qFormat/>
    <w:rsid w:val="00340629"/>
  </w:style>
  <w:style w:type="character" w:customStyle="1" w:styleId="EventAddressChar">
    <w:name w:val="Event Address Char"/>
    <w:basedOn w:val="DefaultParagraphFont"/>
    <w:link w:val="EventAddress"/>
    <w:rsid w:val="00340629"/>
    <w:rPr>
      <w:sz w:val="20"/>
      <w:szCs w:val="20"/>
    </w:rPr>
  </w:style>
  <w:style w:type="character" w:customStyle="1" w:styleId="EventTextChar">
    <w:name w:val="Event Text Char"/>
    <w:basedOn w:val="EventAddressChar"/>
    <w:link w:val="EventText"/>
    <w:rsid w:val="00340629"/>
    <w:rPr>
      <w:sz w:val="20"/>
      <w:szCs w:val="20"/>
    </w:rPr>
  </w:style>
  <w:style w:type="paragraph" w:customStyle="1" w:styleId="SeasonHeader">
    <w:name w:val="Season Header"/>
    <w:basedOn w:val="Normal"/>
    <w:link w:val="SeasonHeaderChar"/>
    <w:qFormat/>
    <w:rsid w:val="005D2F22"/>
    <w:rPr>
      <w:b/>
      <w:bCs/>
      <w:caps/>
      <w:noProof/>
      <w:color w:val="0090B3"/>
      <w:sz w:val="21"/>
      <w:szCs w:val="21"/>
    </w:rPr>
  </w:style>
  <w:style w:type="character" w:customStyle="1" w:styleId="SeasonHeaderChar">
    <w:name w:val="Season Header Char"/>
    <w:basedOn w:val="DefaultParagraphFont"/>
    <w:link w:val="SeasonHeader"/>
    <w:rsid w:val="005D2F22"/>
    <w:rPr>
      <w:b/>
      <w:bCs/>
      <w:caps/>
      <w:noProof/>
      <w:color w:val="0090B3"/>
      <w:sz w:val="21"/>
      <w:szCs w:val="21"/>
    </w:rPr>
  </w:style>
  <w:style w:type="character" w:styleId="Hyperlink">
    <w:name w:val="Hyperlink"/>
    <w:basedOn w:val="DefaultParagraphFont"/>
    <w:uiPriority w:val="99"/>
    <w:unhideWhenUsed/>
    <w:rsid w:val="00D131E2"/>
    <w:rPr>
      <w:color w:val="0000FF"/>
      <w:u w:val="single"/>
    </w:rPr>
  </w:style>
  <w:style w:type="character" w:styleId="Strong">
    <w:name w:val="Strong"/>
    <w:basedOn w:val="DefaultParagraphFont"/>
    <w:uiPriority w:val="22"/>
    <w:qFormat/>
    <w:rsid w:val="00E750DE"/>
    <w:rPr>
      <w:b/>
      <w:bCs/>
    </w:rPr>
  </w:style>
  <w:style w:type="numbering" w:customStyle="1" w:styleId="CdnMilitary">
    <w:name w:val="Cdn Military"/>
    <w:uiPriority w:val="99"/>
    <w:rsid w:val="006E68A4"/>
    <w:pPr>
      <w:numPr>
        <w:numId w:val="11"/>
      </w:numPr>
    </w:pPr>
  </w:style>
  <w:style w:type="paragraph" w:customStyle="1" w:styleId="CdnMilPara1">
    <w:name w:val="Cdn Mil Para 1"/>
    <w:basedOn w:val="Normal"/>
    <w:link w:val="CdnMilPara1Char"/>
    <w:uiPriority w:val="17"/>
    <w:qFormat/>
    <w:locked/>
    <w:rsid w:val="006E68A4"/>
    <w:pPr>
      <w:numPr>
        <w:numId w:val="11"/>
      </w:numPr>
      <w:spacing w:after="120"/>
    </w:pPr>
    <w:rPr>
      <w:rFonts w:ascii="Times New Roman" w:eastAsia="Times New Roman" w:hAnsi="Times New Roman" w:cs="Times New Roman"/>
    </w:rPr>
  </w:style>
  <w:style w:type="character" w:customStyle="1" w:styleId="CdnMilPara1Char">
    <w:name w:val="Cdn Mil Para 1 Char"/>
    <w:basedOn w:val="DefaultParagraphFont"/>
    <w:link w:val="CdnMilPara1"/>
    <w:uiPriority w:val="17"/>
    <w:rsid w:val="006E68A4"/>
    <w:rPr>
      <w:rFonts w:ascii="Times New Roman" w:eastAsia="Times New Roman" w:hAnsi="Times New Roman" w:cs="Times New Roman"/>
    </w:rPr>
  </w:style>
  <w:style w:type="paragraph" w:customStyle="1" w:styleId="CdnMilPara2">
    <w:name w:val="Cdn Mil Para 2"/>
    <w:basedOn w:val="CdnMilPara1"/>
    <w:uiPriority w:val="18"/>
    <w:qFormat/>
    <w:locked/>
    <w:rsid w:val="006E68A4"/>
    <w:pPr>
      <w:numPr>
        <w:ilvl w:val="1"/>
      </w:numPr>
      <w:tabs>
        <w:tab w:val="clear" w:pos="1094"/>
        <w:tab w:val="num" w:pos="360"/>
        <w:tab w:val="num" w:pos="1492"/>
      </w:tabs>
      <w:ind w:left="1492" w:hanging="360"/>
    </w:pPr>
  </w:style>
  <w:style w:type="paragraph" w:customStyle="1" w:styleId="CdnMilPara3">
    <w:name w:val="Cdn Mil Para 3"/>
    <w:basedOn w:val="CdnMilPara2"/>
    <w:uiPriority w:val="19"/>
    <w:qFormat/>
    <w:locked/>
    <w:rsid w:val="006E68A4"/>
    <w:pPr>
      <w:numPr>
        <w:ilvl w:val="2"/>
      </w:numPr>
      <w:tabs>
        <w:tab w:val="clear" w:pos="2160"/>
        <w:tab w:val="num" w:pos="360"/>
        <w:tab w:val="num" w:pos="1492"/>
      </w:tabs>
      <w:ind w:left="1492" w:hanging="360"/>
    </w:pPr>
  </w:style>
  <w:style w:type="paragraph" w:customStyle="1" w:styleId="CdnMilPara4">
    <w:name w:val="Cdn Mil Para 4"/>
    <w:basedOn w:val="CdnMilPara3"/>
    <w:uiPriority w:val="20"/>
    <w:qFormat/>
    <w:locked/>
    <w:rsid w:val="006E68A4"/>
    <w:pPr>
      <w:numPr>
        <w:ilvl w:val="3"/>
      </w:numPr>
      <w:tabs>
        <w:tab w:val="clear" w:pos="2875"/>
        <w:tab w:val="num" w:pos="360"/>
        <w:tab w:val="num" w:pos="1492"/>
      </w:tabs>
      <w:ind w:left="1492" w:hanging="360"/>
    </w:pPr>
  </w:style>
  <w:style w:type="paragraph" w:customStyle="1" w:styleId="CdnMilPara5">
    <w:name w:val="Cdn Mil Para 5"/>
    <w:basedOn w:val="CdnMilPara4"/>
    <w:uiPriority w:val="21"/>
    <w:qFormat/>
    <w:locked/>
    <w:rsid w:val="006E68A4"/>
    <w:pPr>
      <w:numPr>
        <w:ilvl w:val="4"/>
      </w:numPr>
      <w:tabs>
        <w:tab w:val="clear" w:pos="3600"/>
        <w:tab w:val="num" w:pos="360"/>
        <w:tab w:val="num" w:pos="1492"/>
      </w:tabs>
      <w:ind w:left="1492" w:hanging="360"/>
    </w:pPr>
  </w:style>
  <w:style w:type="paragraph" w:customStyle="1" w:styleId="CdnMilPara6">
    <w:name w:val="Cdn Mil Para 6"/>
    <w:basedOn w:val="CdnMilPara5"/>
    <w:uiPriority w:val="22"/>
    <w:qFormat/>
    <w:locked/>
    <w:rsid w:val="006E68A4"/>
    <w:pPr>
      <w:numPr>
        <w:ilvl w:val="5"/>
      </w:numPr>
      <w:tabs>
        <w:tab w:val="clear" w:pos="4321"/>
        <w:tab w:val="num" w:pos="360"/>
        <w:tab w:val="num" w:pos="1492"/>
      </w:tabs>
      <w:ind w:left="1492" w:hanging="360"/>
    </w:pPr>
  </w:style>
  <w:style w:type="paragraph" w:customStyle="1" w:styleId="CdnMilPara7">
    <w:name w:val="Cdn Mil Para 7"/>
    <w:basedOn w:val="CdnMilPara6"/>
    <w:uiPriority w:val="23"/>
    <w:qFormat/>
    <w:locked/>
    <w:rsid w:val="006E68A4"/>
    <w:pPr>
      <w:numPr>
        <w:ilvl w:val="6"/>
      </w:numPr>
      <w:tabs>
        <w:tab w:val="clear" w:pos="5041"/>
        <w:tab w:val="num" w:pos="360"/>
        <w:tab w:val="num" w:pos="1492"/>
      </w:tabs>
      <w:ind w:left="1492" w:hanging="360"/>
    </w:pPr>
  </w:style>
  <w:style w:type="paragraph" w:customStyle="1" w:styleId="CdnMilReference">
    <w:name w:val="Cdn Mil Reference"/>
    <w:basedOn w:val="CdnMilPara1"/>
    <w:uiPriority w:val="24"/>
    <w:qFormat/>
    <w:locked/>
    <w:rsid w:val="006E68A4"/>
    <w:pPr>
      <w:numPr>
        <w:ilvl w:val="7"/>
      </w:numPr>
      <w:tabs>
        <w:tab w:val="clear" w:pos="720"/>
        <w:tab w:val="num" w:pos="360"/>
        <w:tab w:val="num" w:pos="1492"/>
      </w:tabs>
      <w:ind w:left="1492" w:hanging="360"/>
    </w:pPr>
  </w:style>
  <w:style w:type="paragraph" w:customStyle="1" w:styleId="Default">
    <w:name w:val="Default"/>
    <w:rsid w:val="002F1994"/>
    <w:pPr>
      <w:autoSpaceDE w:val="0"/>
      <w:autoSpaceDN w:val="0"/>
      <w:adjustRightInd w:val="0"/>
    </w:pPr>
    <w:rPr>
      <w:rFonts w:ascii="Arial" w:hAnsi="Arial" w:cs="Arial"/>
      <w:color w:val="000000"/>
    </w:rPr>
  </w:style>
  <w:style w:type="paragraph" w:styleId="Caption">
    <w:name w:val="caption"/>
    <w:basedOn w:val="Normal"/>
    <w:next w:val="Normal"/>
    <w:uiPriority w:val="35"/>
    <w:unhideWhenUsed/>
    <w:qFormat/>
    <w:rsid w:val="0084241B"/>
    <w:pPr>
      <w:spacing w:after="200"/>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divs>
    <w:div w:id="156810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federalretirees.ca/en/branches/ontario/huronia-branch"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H:\a%20-%20Mark\NAFR\SAGE\Reports\8%20July%202022\Huronia%20Branch%20Sag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72000" rIns="73152" bIns="73152" rtlCol="0" anchor="t" anchorCtr="0">
        <a:sp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Huronia Branch Sage Report</Template>
  <TotalTime>9</TotalTime>
  <Pages>4</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Andrea Nolan</cp:lastModifiedBy>
  <cp:revision>5</cp:revision>
  <cp:lastPrinted>2022-10-05T00:19:00Z</cp:lastPrinted>
  <dcterms:created xsi:type="dcterms:W3CDTF">2024-06-19T14:17:00Z</dcterms:created>
  <dcterms:modified xsi:type="dcterms:W3CDTF">2024-06-25T02:11:00Z</dcterms:modified>
</cp:coreProperties>
</file>